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58" w:type="dxa"/>
        <w:tblInd w:w="-106" w:type="dxa"/>
        <w:tblBorders>
          <w:insideH w:val="thinThickSmallGap" w:sz="24" w:space="0" w:color="auto"/>
        </w:tblBorders>
        <w:tblLook w:val="01E0"/>
      </w:tblPr>
      <w:tblGrid>
        <w:gridCol w:w="4353"/>
        <w:gridCol w:w="406"/>
        <w:gridCol w:w="785"/>
        <w:gridCol w:w="4314"/>
      </w:tblGrid>
      <w:tr w:rsidR="00057607" w:rsidRPr="00C15E26">
        <w:trPr>
          <w:trHeight w:val="4163"/>
        </w:trPr>
        <w:tc>
          <w:tcPr>
            <w:tcW w:w="4353" w:type="dxa"/>
          </w:tcPr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spacing w:after="180" w:line="280" w:lineRule="exact"/>
              <w:jc w:val="center"/>
              <w:rPr>
                <w:b/>
                <w:bCs/>
                <w:lang w:val="be-BY"/>
              </w:rPr>
            </w:pPr>
            <w:r w:rsidRPr="00C15E26">
              <w:rPr>
                <w:b/>
                <w:bCs/>
                <w:sz w:val="20"/>
                <w:szCs w:val="20"/>
                <w:lang w:val="be-BY"/>
              </w:rPr>
              <w:t>МІНІСТЭРСТВА ПРАМЫСЛОВАСЦІ</w:t>
            </w:r>
            <w:r w:rsidRPr="00C15E26">
              <w:rPr>
                <w:b/>
                <w:bCs/>
                <w:lang w:val="be-BY"/>
              </w:rPr>
              <w:br/>
            </w:r>
            <w:r w:rsidRPr="00C15E26">
              <w:rPr>
                <w:b/>
                <w:bCs/>
                <w:sz w:val="22"/>
                <w:szCs w:val="22"/>
                <w:lang w:val="be-BY"/>
              </w:rPr>
              <w:t>РЭСПУБЛІКІ БЕЛАРУСЬ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spacing w:after="180" w:line="280" w:lineRule="exact"/>
              <w:jc w:val="center"/>
              <w:rPr>
                <w:b/>
                <w:bCs/>
                <w:sz w:val="20"/>
                <w:szCs w:val="20"/>
                <w:lang w:val="be-BY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07pt;margin-top:45pt;width:1in;height:63pt;z-index:251658240;visibility:visible;mso-wrap-edited:f;mso-position-vertical-relative:page" fillcolor="window">
                  <v:imagedata r:id="rId7" o:title=""/>
                  <w10:wrap anchory="page"/>
                </v:shape>
                <o:OLEObject Type="Embed" ProgID="Word.Picture.8" ShapeID="_x0000_s1026" DrawAspect="Content" ObjectID="_1523798074" r:id="rId8"/>
              </w:pict>
            </w:r>
            <w:r w:rsidRPr="00C15E26">
              <w:rPr>
                <w:b/>
                <w:bCs/>
                <w:sz w:val="20"/>
                <w:szCs w:val="20"/>
                <w:lang w:val="be-BY"/>
              </w:rPr>
              <w:t>Адкрытае акцыянернае таварыства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spacing w:after="180" w:line="280" w:lineRule="exact"/>
              <w:jc w:val="center"/>
              <w:rPr>
                <w:b/>
                <w:bCs/>
                <w:i/>
                <w:iCs/>
                <w:sz w:val="28"/>
                <w:szCs w:val="28"/>
                <w:lang w:val="be-BY"/>
              </w:rPr>
            </w:pPr>
            <w:r w:rsidRPr="00C15E26">
              <w:rPr>
                <w:b/>
                <w:bCs/>
                <w:i/>
                <w:iCs/>
                <w:sz w:val="28"/>
                <w:szCs w:val="28"/>
                <w:lang w:val="be-BY"/>
              </w:rPr>
              <w:t>БРЭСЦКІ</w:t>
            </w:r>
            <w:r w:rsidRPr="00C15E26">
              <w:rPr>
                <w:b/>
                <w:bCs/>
                <w:i/>
                <w:iCs/>
                <w:sz w:val="28"/>
                <w:szCs w:val="28"/>
                <w:lang w:val="be-BY"/>
              </w:rPr>
              <w:br/>
              <w:t>РАДЫЁТЭХНІЧНЫ</w:t>
            </w:r>
            <w:r w:rsidRPr="00C15E26">
              <w:rPr>
                <w:b/>
                <w:bCs/>
                <w:i/>
                <w:iCs/>
                <w:sz w:val="28"/>
                <w:szCs w:val="28"/>
                <w:lang w:val="be-BY"/>
              </w:rPr>
              <w:br/>
              <w:t>ЗАВОД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C15E26">
              <w:rPr>
                <w:b/>
                <w:bCs/>
                <w:sz w:val="18"/>
                <w:szCs w:val="18"/>
                <w:lang w:val="be-BY"/>
              </w:rPr>
              <w:t>вул. Маскоўская, 248,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br/>
              <w:t>224023, г. Брэст, Рэспубліка Беларусь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br/>
              <w:t>тэл. (0162) 41 09 84 факс (0162) 42 51 59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br/>
            </w:r>
            <w:r w:rsidRPr="00C15E26">
              <w:rPr>
                <w:b/>
                <w:bCs/>
                <w:sz w:val="18"/>
                <w:szCs w:val="18"/>
                <w:lang w:val="en-US"/>
              </w:rPr>
              <w:t>e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t>-</w:t>
            </w:r>
            <w:r w:rsidRPr="00C15E26">
              <w:rPr>
                <w:b/>
                <w:bCs/>
                <w:sz w:val="18"/>
                <w:szCs w:val="18"/>
                <w:lang w:val="en-US"/>
              </w:rPr>
              <w:t>mail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t xml:space="preserve">: </w:t>
            </w:r>
            <w:hyperlink r:id="rId9" w:history="1">
              <w:r w:rsidRPr="00C15E26">
                <w:rPr>
                  <w:rStyle w:val="Hyperlink"/>
                  <w:b/>
                  <w:bCs/>
                  <w:sz w:val="18"/>
                  <w:szCs w:val="18"/>
                  <w:lang w:val="en-US"/>
                </w:rPr>
                <w:t>brestradioplant</w:t>
              </w:r>
              <w:r w:rsidRPr="00C15E26">
                <w:rPr>
                  <w:rStyle w:val="Hyperlink"/>
                  <w:b/>
                  <w:bCs/>
                  <w:sz w:val="18"/>
                  <w:szCs w:val="18"/>
                  <w:lang w:val="be-BY"/>
                </w:rPr>
                <w:t>@</w:t>
              </w:r>
              <w:r w:rsidRPr="00C15E26">
                <w:rPr>
                  <w:rStyle w:val="Hyperlink"/>
                  <w:b/>
                  <w:bCs/>
                  <w:sz w:val="18"/>
                  <w:szCs w:val="18"/>
                  <w:lang w:val="en-US"/>
                </w:rPr>
                <w:t>msn</w:t>
              </w:r>
              <w:r w:rsidRPr="00C15E26">
                <w:rPr>
                  <w:rStyle w:val="Hyperlink"/>
                  <w:b/>
                  <w:bCs/>
                  <w:sz w:val="18"/>
                  <w:szCs w:val="18"/>
                  <w:lang w:val="be-BY"/>
                </w:rPr>
                <w:t>.</w:t>
              </w:r>
              <w:r w:rsidRPr="00C15E26">
                <w:rPr>
                  <w:rStyle w:val="Hyperlink"/>
                  <w:b/>
                  <w:bCs/>
                  <w:sz w:val="18"/>
                  <w:szCs w:val="18"/>
                  <w:lang w:val="en-US"/>
                </w:rPr>
                <w:t>com</w:t>
              </w:r>
            </w:hyperlink>
            <w:r w:rsidRPr="00C15E26">
              <w:rPr>
                <w:b/>
                <w:bCs/>
                <w:sz w:val="18"/>
                <w:szCs w:val="18"/>
                <w:lang w:val="be-BY"/>
              </w:rPr>
              <w:br/>
              <w:t>р/р 3012121858014 у Рэг</w:t>
            </w:r>
            <w:r w:rsidRPr="00C15E26">
              <w:rPr>
                <w:b/>
                <w:bCs/>
                <w:sz w:val="18"/>
                <w:szCs w:val="18"/>
                <w:lang w:val="en-US"/>
              </w:rPr>
              <w:t>i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t>янальнай Дырэкцы</w:t>
            </w:r>
            <w:r w:rsidRPr="00C15E26">
              <w:rPr>
                <w:b/>
                <w:bCs/>
                <w:sz w:val="18"/>
                <w:szCs w:val="18"/>
                <w:lang w:val="en-US"/>
              </w:rPr>
              <w:t>i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be-BY"/>
              </w:rPr>
            </w:pPr>
            <w:r w:rsidRPr="00C15E26">
              <w:rPr>
                <w:b/>
                <w:bCs/>
                <w:sz w:val="18"/>
                <w:szCs w:val="18"/>
                <w:lang w:val="be-BY"/>
              </w:rPr>
              <w:t xml:space="preserve">№ 100 ААТ «БПС-Сбербанк» (г. Брэст, 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be-BY"/>
              </w:rPr>
            </w:pPr>
            <w:r w:rsidRPr="00C15E26">
              <w:rPr>
                <w:b/>
                <w:bCs/>
                <w:sz w:val="18"/>
                <w:szCs w:val="18"/>
                <w:lang w:val="be-BY"/>
              </w:rPr>
              <w:t>вул. М</w:t>
            </w:r>
            <w:r w:rsidRPr="00C15E26">
              <w:rPr>
                <w:b/>
                <w:bCs/>
                <w:sz w:val="18"/>
                <w:szCs w:val="18"/>
                <w:lang w:val="en-US"/>
              </w:rPr>
              <w:t>i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t>цкев</w:t>
            </w:r>
            <w:r w:rsidRPr="00C15E26">
              <w:rPr>
                <w:b/>
                <w:bCs/>
                <w:sz w:val="18"/>
                <w:szCs w:val="18"/>
                <w:lang w:val="en-US"/>
              </w:rPr>
              <w:t>i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t>ча, 10), Б</w:t>
            </w:r>
            <w:r w:rsidRPr="00C15E26">
              <w:rPr>
                <w:b/>
                <w:bCs/>
                <w:sz w:val="18"/>
                <w:szCs w:val="18"/>
                <w:lang w:val="en-US"/>
              </w:rPr>
              <w:t>I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t>К – 153001369,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br/>
              <w:t>УНН 200273907, ОКПО 07548346</w:t>
            </w:r>
            <w:r w:rsidRPr="00C15E26">
              <w:rPr>
                <w:b/>
                <w:bCs/>
                <w:sz w:val="18"/>
                <w:szCs w:val="18"/>
                <w:lang w:val="be-BY"/>
              </w:rPr>
              <w:br/>
            </w:r>
          </w:p>
        </w:tc>
        <w:tc>
          <w:tcPr>
            <w:tcW w:w="1191" w:type="dxa"/>
            <w:gridSpan w:val="2"/>
          </w:tcPr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ind w:left="-94"/>
              <w:jc w:val="center"/>
              <w:rPr>
                <w:b/>
                <w:bCs/>
                <w:lang w:val="be-BY"/>
              </w:rPr>
            </w:pPr>
          </w:p>
        </w:tc>
        <w:tc>
          <w:tcPr>
            <w:tcW w:w="4314" w:type="dxa"/>
          </w:tcPr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spacing w:after="180" w:line="280" w:lineRule="exact"/>
              <w:ind w:left="-108"/>
              <w:jc w:val="center"/>
              <w:rPr>
                <w:b/>
                <w:bCs/>
              </w:rPr>
            </w:pPr>
            <w:r w:rsidRPr="00C15E26">
              <w:rPr>
                <w:b/>
                <w:bCs/>
                <w:sz w:val="20"/>
                <w:szCs w:val="20"/>
              </w:rPr>
              <w:t>МИНИСТЕРСТВО ПРОМЫШЛЕННОСТИ</w:t>
            </w:r>
            <w:r w:rsidRPr="00C15E26">
              <w:rPr>
                <w:b/>
                <w:bCs/>
                <w:sz w:val="20"/>
                <w:szCs w:val="20"/>
              </w:rPr>
              <w:br/>
            </w:r>
            <w:r w:rsidRPr="00C15E26">
              <w:rPr>
                <w:b/>
                <w:bCs/>
                <w:sz w:val="22"/>
                <w:szCs w:val="22"/>
              </w:rPr>
              <w:t>РЕСПУБЛИКИ БЕЛАРУСЬ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spacing w:after="180" w:line="280" w:lineRule="exact"/>
              <w:ind w:left="-108"/>
              <w:jc w:val="center"/>
              <w:rPr>
                <w:b/>
                <w:bCs/>
                <w:sz w:val="20"/>
                <w:szCs w:val="20"/>
              </w:rPr>
            </w:pPr>
            <w:r w:rsidRPr="00C15E26">
              <w:rPr>
                <w:b/>
                <w:bCs/>
                <w:sz w:val="20"/>
                <w:szCs w:val="20"/>
              </w:rPr>
              <w:t>Открытое акционерное общество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spacing w:after="180" w:line="280" w:lineRule="exact"/>
              <w:ind w:left="-108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15E26">
              <w:rPr>
                <w:b/>
                <w:bCs/>
                <w:i/>
                <w:iCs/>
                <w:sz w:val="28"/>
                <w:szCs w:val="28"/>
              </w:rPr>
              <w:t>БРЕСТСКИЙ РАДИОТЕХНИЧЕСКИЙ</w:t>
            </w:r>
            <w:r w:rsidRPr="00C15E26">
              <w:rPr>
                <w:b/>
                <w:bCs/>
                <w:i/>
                <w:iCs/>
                <w:sz w:val="28"/>
                <w:szCs w:val="28"/>
              </w:rPr>
              <w:br/>
              <w:t>ЗАВОД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b/>
                <w:bCs/>
                <w:sz w:val="18"/>
                <w:szCs w:val="18"/>
              </w:rPr>
            </w:pPr>
            <w:r w:rsidRPr="00C15E26">
              <w:rPr>
                <w:b/>
                <w:bCs/>
                <w:sz w:val="18"/>
                <w:szCs w:val="18"/>
              </w:rPr>
              <w:t>ул. Московская, 248,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b/>
                <w:bCs/>
                <w:sz w:val="18"/>
                <w:szCs w:val="18"/>
              </w:rPr>
            </w:pPr>
            <w:r w:rsidRPr="00C15E26">
              <w:rPr>
                <w:b/>
                <w:bCs/>
                <w:sz w:val="18"/>
                <w:szCs w:val="18"/>
              </w:rPr>
              <w:t>224023, г. Брест, Республика Беларусь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b/>
                <w:bCs/>
                <w:sz w:val="18"/>
                <w:szCs w:val="18"/>
              </w:rPr>
            </w:pPr>
            <w:r w:rsidRPr="00C15E26">
              <w:rPr>
                <w:b/>
                <w:bCs/>
                <w:sz w:val="18"/>
                <w:szCs w:val="18"/>
              </w:rPr>
              <w:t>тел. (0162) 41 09 84 факс (0162) 42 51 59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b/>
                <w:bCs/>
                <w:sz w:val="18"/>
                <w:szCs w:val="18"/>
              </w:rPr>
            </w:pPr>
            <w:r w:rsidRPr="00C15E26">
              <w:rPr>
                <w:b/>
                <w:bCs/>
                <w:sz w:val="18"/>
                <w:szCs w:val="18"/>
                <w:lang w:val="en-US"/>
              </w:rPr>
              <w:t>e</w:t>
            </w:r>
            <w:r w:rsidRPr="00C15E26">
              <w:rPr>
                <w:b/>
                <w:bCs/>
                <w:sz w:val="18"/>
                <w:szCs w:val="18"/>
              </w:rPr>
              <w:t>-</w:t>
            </w:r>
            <w:r w:rsidRPr="00C15E26">
              <w:rPr>
                <w:b/>
                <w:bCs/>
                <w:sz w:val="18"/>
                <w:szCs w:val="18"/>
                <w:lang w:val="en-US"/>
              </w:rPr>
              <w:t>mail</w:t>
            </w:r>
            <w:r w:rsidRPr="00C15E26">
              <w:rPr>
                <w:b/>
                <w:bCs/>
                <w:sz w:val="18"/>
                <w:szCs w:val="18"/>
              </w:rPr>
              <w:t xml:space="preserve">: </w:t>
            </w:r>
            <w:hyperlink r:id="rId10" w:history="1">
              <w:r w:rsidRPr="00C15E26">
                <w:rPr>
                  <w:rStyle w:val="Hyperlink"/>
                  <w:b/>
                  <w:bCs/>
                  <w:sz w:val="18"/>
                  <w:szCs w:val="18"/>
                  <w:lang w:val="en-US"/>
                </w:rPr>
                <w:t>brestradioplant</w:t>
              </w:r>
              <w:r w:rsidRPr="00C15E26">
                <w:rPr>
                  <w:rStyle w:val="Hyperlink"/>
                  <w:b/>
                  <w:bCs/>
                  <w:sz w:val="18"/>
                  <w:szCs w:val="18"/>
                </w:rPr>
                <w:t>@</w:t>
              </w:r>
              <w:r w:rsidRPr="00C15E26">
                <w:rPr>
                  <w:rStyle w:val="Hyperlink"/>
                  <w:b/>
                  <w:bCs/>
                  <w:sz w:val="18"/>
                  <w:szCs w:val="18"/>
                  <w:lang w:val="en-US"/>
                </w:rPr>
                <w:t>msn</w:t>
              </w:r>
              <w:r w:rsidRPr="00C15E26">
                <w:rPr>
                  <w:rStyle w:val="Hyperlink"/>
                  <w:b/>
                  <w:bCs/>
                  <w:sz w:val="18"/>
                  <w:szCs w:val="18"/>
                </w:rPr>
                <w:t>.</w:t>
              </w:r>
              <w:r w:rsidRPr="00C15E26">
                <w:rPr>
                  <w:rStyle w:val="Hyperlink"/>
                  <w:b/>
                  <w:bCs/>
                  <w:sz w:val="18"/>
                  <w:szCs w:val="18"/>
                  <w:lang w:val="en-US"/>
                </w:rPr>
                <w:t>com</w:t>
              </w:r>
            </w:hyperlink>
            <w:r w:rsidRPr="00C15E26">
              <w:rPr>
                <w:b/>
                <w:bCs/>
                <w:sz w:val="18"/>
                <w:szCs w:val="18"/>
              </w:rPr>
              <w:br/>
              <w:t xml:space="preserve">р/с 3012121858014 в Региональной Дирекции 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b/>
                <w:bCs/>
                <w:sz w:val="18"/>
                <w:szCs w:val="18"/>
              </w:rPr>
            </w:pPr>
            <w:r w:rsidRPr="00C15E26">
              <w:rPr>
                <w:b/>
                <w:bCs/>
                <w:sz w:val="18"/>
                <w:szCs w:val="18"/>
              </w:rPr>
              <w:t xml:space="preserve">№ 100 ОАО «БПС-Сбербанк» (г. Брест, 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b/>
                <w:bCs/>
                <w:sz w:val="18"/>
                <w:szCs w:val="18"/>
              </w:rPr>
            </w:pPr>
            <w:r w:rsidRPr="00C15E26">
              <w:rPr>
                <w:b/>
                <w:bCs/>
                <w:sz w:val="18"/>
                <w:szCs w:val="18"/>
              </w:rPr>
              <w:t xml:space="preserve">ул. Мицкевича, 10), БИК – 153001369, </w:t>
            </w:r>
            <w:r w:rsidRPr="00C15E26">
              <w:rPr>
                <w:b/>
                <w:bCs/>
                <w:sz w:val="18"/>
                <w:szCs w:val="18"/>
              </w:rPr>
              <w:br/>
              <w:t>УНН 200273907, ОКПО 07548346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b/>
                <w:bCs/>
              </w:rPr>
            </w:pPr>
          </w:p>
        </w:tc>
      </w:tr>
      <w:tr w:rsidR="00057607" w:rsidRPr="00C15E26">
        <w:trPr>
          <w:trHeight w:val="631"/>
        </w:trPr>
        <w:tc>
          <w:tcPr>
            <w:tcW w:w="4759" w:type="dxa"/>
            <w:gridSpan w:val="2"/>
          </w:tcPr>
          <w:p w:rsidR="00057607" w:rsidRPr="006E69A6" w:rsidRDefault="00057607" w:rsidP="00C15E26">
            <w:pPr>
              <w:pStyle w:val="BodyText"/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E69A6">
              <w:rPr>
                <w:sz w:val="28"/>
                <w:szCs w:val="28"/>
              </w:rPr>
              <w:t>№ _________</w:t>
            </w:r>
          </w:p>
          <w:p w:rsidR="00057607" w:rsidRPr="00C15E26" w:rsidRDefault="00057607" w:rsidP="005A31AF">
            <w:pPr>
              <w:widowControl w:val="0"/>
              <w:tabs>
                <w:tab w:val="left" w:leader="underscore" w:pos="2268"/>
                <w:tab w:val="left" w:leader="underscore" w:pos="3969"/>
              </w:tabs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C15E26">
              <w:rPr>
                <w:sz w:val="28"/>
                <w:szCs w:val="28"/>
              </w:rPr>
              <w:t xml:space="preserve">На № </w:t>
            </w:r>
            <w:r>
              <w:rPr>
                <w:sz w:val="28"/>
                <w:szCs w:val="28"/>
                <w:u w:val="single"/>
              </w:rPr>
              <w:t>09-16-7/120</w:t>
            </w:r>
            <w:r w:rsidRPr="00C15E26">
              <w:rPr>
                <w:sz w:val="28"/>
                <w:szCs w:val="28"/>
              </w:rPr>
              <w:t xml:space="preserve"> от </w:t>
            </w:r>
            <w:r>
              <w:rPr>
                <w:sz w:val="28"/>
                <w:szCs w:val="28"/>
                <w:u w:val="single"/>
              </w:rPr>
              <w:t>18.02.2016</w:t>
            </w:r>
          </w:p>
        </w:tc>
        <w:tc>
          <w:tcPr>
            <w:tcW w:w="5099" w:type="dxa"/>
            <w:gridSpan w:val="2"/>
          </w:tcPr>
          <w:p w:rsidR="00057607" w:rsidRDefault="00057607" w:rsidP="004F4F97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Первому з</w:t>
            </w:r>
            <w:r w:rsidRPr="00C15E26">
              <w:rPr>
                <w:sz w:val="30"/>
                <w:szCs w:val="30"/>
              </w:rPr>
              <w:t xml:space="preserve">аместителю </w:t>
            </w:r>
          </w:p>
          <w:p w:rsidR="00057607" w:rsidRPr="00C15E26" w:rsidRDefault="00057607" w:rsidP="004F4F97">
            <w:pPr>
              <w:widowControl w:val="0"/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C15E26">
              <w:rPr>
                <w:sz w:val="30"/>
                <w:szCs w:val="30"/>
              </w:rPr>
              <w:t>Министра промышленности РБ</w:t>
            </w:r>
          </w:p>
          <w:p w:rsidR="00057607" w:rsidRDefault="00057607" w:rsidP="004F4F97">
            <w:r w:rsidRPr="00C15E26">
              <w:rPr>
                <w:sz w:val="30"/>
                <w:szCs w:val="30"/>
              </w:rPr>
              <w:t>Свидерскому Г.Б.</w:t>
            </w:r>
          </w:p>
          <w:p w:rsidR="00057607" w:rsidRPr="00C15E26" w:rsidRDefault="00057607" w:rsidP="00C15E26">
            <w:pPr>
              <w:widowControl w:val="0"/>
              <w:autoSpaceDE w:val="0"/>
              <w:autoSpaceDN w:val="0"/>
              <w:adjustRightInd w:val="0"/>
              <w:spacing w:after="120" w:line="280" w:lineRule="exact"/>
              <w:rPr>
                <w:sz w:val="30"/>
                <w:szCs w:val="30"/>
              </w:rPr>
            </w:pPr>
          </w:p>
        </w:tc>
      </w:tr>
    </w:tbl>
    <w:p w:rsidR="00057607" w:rsidRPr="00252B9F" w:rsidRDefault="00057607" w:rsidP="004F4F97">
      <w:pPr>
        <w:shd w:val="clear" w:color="auto" w:fill="FFFFFF"/>
        <w:tabs>
          <w:tab w:val="left" w:pos="1670"/>
        </w:tabs>
        <w:jc w:val="center"/>
        <w:rPr>
          <w:b/>
          <w:bCs/>
          <w:sz w:val="32"/>
          <w:szCs w:val="32"/>
        </w:rPr>
      </w:pPr>
      <w:r w:rsidRPr="00252B9F">
        <w:rPr>
          <w:b/>
          <w:bCs/>
          <w:sz w:val="32"/>
          <w:szCs w:val="32"/>
        </w:rPr>
        <w:t>Информационный меморандум</w:t>
      </w:r>
    </w:p>
    <w:p w:rsidR="00057607" w:rsidRDefault="00057607" w:rsidP="006555BE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tbl>
      <w:tblPr>
        <w:tblW w:w="9741" w:type="dxa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3"/>
        <w:gridCol w:w="522"/>
        <w:gridCol w:w="6126"/>
      </w:tblGrid>
      <w:tr w:rsidR="00057607">
        <w:trPr>
          <w:trHeight w:val="301"/>
        </w:trPr>
        <w:tc>
          <w:tcPr>
            <w:tcW w:w="1967" w:type="dxa"/>
            <w:noWrap/>
            <w:vAlign w:val="bottom"/>
          </w:tcPr>
          <w:p w:rsidR="00057607" w:rsidRPr="0022128B" w:rsidRDefault="00057607" w:rsidP="006555BE">
            <w:pPr>
              <w:rPr>
                <w:rFonts w:ascii="Georgia" w:hAnsi="Georgia" w:cs="Georgia"/>
                <w:b/>
                <w:bCs/>
                <w:sz w:val="22"/>
                <w:szCs w:val="22"/>
              </w:rPr>
            </w:pPr>
            <w:r w:rsidRPr="0022128B">
              <w:rPr>
                <w:rFonts w:ascii="Georgia" w:hAnsi="Georgia" w:cs="Georgia"/>
                <w:b/>
                <w:bCs/>
                <w:sz w:val="22"/>
                <w:szCs w:val="22"/>
              </w:rPr>
              <w:t>Полное наименованиеобщества</w:t>
            </w:r>
          </w:p>
        </w:tc>
        <w:tc>
          <w:tcPr>
            <w:tcW w:w="7774" w:type="dxa"/>
            <w:gridSpan w:val="2"/>
            <w:vAlign w:val="center"/>
          </w:tcPr>
          <w:p w:rsidR="00057607" w:rsidRDefault="00057607" w:rsidP="007F0F65">
            <w:pPr>
              <w:jc w:val="center"/>
              <w:rPr>
                <w:sz w:val="28"/>
                <w:szCs w:val="28"/>
              </w:rPr>
            </w:pPr>
            <w:r w:rsidRPr="00F41A1E">
              <w:rPr>
                <w:sz w:val="28"/>
                <w:szCs w:val="28"/>
              </w:rPr>
              <w:t xml:space="preserve">Открытое акционерное общество </w:t>
            </w:r>
          </w:p>
          <w:p w:rsidR="00057607" w:rsidRDefault="00057607" w:rsidP="007F0F65">
            <w:pPr>
              <w:jc w:val="center"/>
              <w:rPr>
                <w:rFonts w:ascii="Georgia" w:hAnsi="Georgia" w:cs="Georgia"/>
              </w:rPr>
            </w:pPr>
            <w:r w:rsidRPr="00F41A1E">
              <w:rPr>
                <w:sz w:val="28"/>
                <w:szCs w:val="28"/>
              </w:rPr>
              <w:t>«Брестский радиотехнический завод»</w:t>
            </w:r>
          </w:p>
        </w:tc>
      </w:tr>
      <w:tr w:rsidR="00057607">
        <w:trPr>
          <w:trHeight w:val="301"/>
        </w:trPr>
        <w:tc>
          <w:tcPr>
            <w:tcW w:w="1967" w:type="dxa"/>
            <w:noWrap/>
            <w:vAlign w:val="bottom"/>
          </w:tcPr>
          <w:p w:rsidR="00057607" w:rsidRPr="0022128B" w:rsidRDefault="00057607" w:rsidP="006555BE">
            <w:pPr>
              <w:rPr>
                <w:rFonts w:ascii="Georgia" w:hAnsi="Georgia" w:cs="Georgia"/>
                <w:b/>
                <w:bCs/>
                <w:sz w:val="22"/>
                <w:szCs w:val="22"/>
              </w:rPr>
            </w:pPr>
            <w:r w:rsidRPr="0022128B">
              <w:rPr>
                <w:rFonts w:ascii="Georgia" w:hAnsi="Georgia" w:cs="Georgia"/>
                <w:b/>
                <w:bCs/>
                <w:sz w:val="22"/>
                <w:szCs w:val="22"/>
              </w:rPr>
              <w:t>Краткое наименованиеобщества</w:t>
            </w:r>
          </w:p>
        </w:tc>
        <w:tc>
          <w:tcPr>
            <w:tcW w:w="7774" w:type="dxa"/>
            <w:gridSpan w:val="2"/>
            <w:vAlign w:val="center"/>
          </w:tcPr>
          <w:p w:rsidR="00057607" w:rsidRDefault="00057607" w:rsidP="007F0F65">
            <w:pPr>
              <w:jc w:val="center"/>
              <w:rPr>
                <w:rFonts w:ascii="Georgia" w:hAnsi="Georgia" w:cs="Georgia"/>
              </w:rPr>
            </w:pPr>
            <w:r w:rsidRPr="00F41A1E">
              <w:rPr>
                <w:sz w:val="28"/>
                <w:szCs w:val="28"/>
              </w:rPr>
              <w:t>ОАО «БРТЗ»</w:t>
            </w:r>
          </w:p>
        </w:tc>
      </w:tr>
      <w:tr w:rsidR="00057607">
        <w:trPr>
          <w:trHeight w:val="301"/>
        </w:trPr>
        <w:tc>
          <w:tcPr>
            <w:tcW w:w="1967" w:type="dxa"/>
            <w:noWrap/>
            <w:vAlign w:val="bottom"/>
          </w:tcPr>
          <w:p w:rsidR="00057607" w:rsidRPr="0022128B" w:rsidRDefault="00057607" w:rsidP="006555BE">
            <w:pPr>
              <w:rPr>
                <w:rFonts w:ascii="Georgia" w:hAnsi="Georgia" w:cs="Georgia"/>
                <w:b/>
                <w:bCs/>
                <w:sz w:val="22"/>
                <w:szCs w:val="22"/>
              </w:rPr>
            </w:pPr>
            <w:r w:rsidRPr="0022128B">
              <w:rPr>
                <w:rFonts w:ascii="Georgia" w:hAnsi="Georgia" w:cs="Georgia"/>
                <w:b/>
                <w:bCs/>
                <w:sz w:val="22"/>
                <w:szCs w:val="22"/>
              </w:rPr>
              <w:t xml:space="preserve">Адрес (место нахождения) </w:t>
            </w:r>
          </w:p>
        </w:tc>
        <w:tc>
          <w:tcPr>
            <w:tcW w:w="7774" w:type="dxa"/>
            <w:gridSpan w:val="2"/>
            <w:vAlign w:val="center"/>
          </w:tcPr>
          <w:p w:rsidR="00057607" w:rsidRDefault="00057607" w:rsidP="008128E0">
            <w:pPr>
              <w:jc w:val="center"/>
              <w:rPr>
                <w:rFonts w:ascii="Georgia" w:hAnsi="Georgia" w:cs="Georgia"/>
              </w:rPr>
            </w:pPr>
            <w:r w:rsidRPr="009E0538">
              <w:rPr>
                <w:sz w:val="28"/>
                <w:szCs w:val="28"/>
              </w:rPr>
              <w:t>224023, г. Брест</w:t>
            </w:r>
            <w:r>
              <w:rPr>
                <w:sz w:val="28"/>
                <w:szCs w:val="28"/>
              </w:rPr>
              <w:t xml:space="preserve">, </w:t>
            </w:r>
            <w:r w:rsidRPr="009E0538">
              <w:rPr>
                <w:sz w:val="28"/>
                <w:szCs w:val="28"/>
              </w:rPr>
              <w:t>ул. Московская,248</w:t>
            </w:r>
          </w:p>
        </w:tc>
      </w:tr>
      <w:tr w:rsidR="00057607">
        <w:trPr>
          <w:trHeight w:val="301"/>
        </w:trPr>
        <w:tc>
          <w:tcPr>
            <w:tcW w:w="1967" w:type="dxa"/>
            <w:noWrap/>
            <w:vAlign w:val="bottom"/>
          </w:tcPr>
          <w:p w:rsidR="00057607" w:rsidRPr="0022128B" w:rsidRDefault="00057607" w:rsidP="006555BE">
            <w:pPr>
              <w:rPr>
                <w:rFonts w:ascii="Georgia" w:hAnsi="Georgia" w:cs="Georgia"/>
                <w:b/>
                <w:bCs/>
                <w:sz w:val="22"/>
                <w:szCs w:val="22"/>
              </w:rPr>
            </w:pPr>
            <w:r w:rsidRPr="0022128B">
              <w:rPr>
                <w:rFonts w:ascii="Georgia" w:hAnsi="Georgia" w:cs="Georgia"/>
                <w:b/>
                <w:bCs/>
                <w:sz w:val="22"/>
                <w:szCs w:val="22"/>
              </w:rPr>
              <w:t>Сайт</w:t>
            </w:r>
          </w:p>
        </w:tc>
        <w:tc>
          <w:tcPr>
            <w:tcW w:w="7774" w:type="dxa"/>
            <w:gridSpan w:val="2"/>
            <w:vAlign w:val="center"/>
          </w:tcPr>
          <w:p w:rsidR="00057607" w:rsidRPr="00210B9C" w:rsidRDefault="00057607" w:rsidP="008128E0">
            <w:pPr>
              <w:jc w:val="center"/>
              <w:rPr>
                <w:rFonts w:ascii="Georgia" w:hAnsi="Georgia" w:cs="Georgia"/>
              </w:rPr>
            </w:pPr>
            <w:r w:rsidRPr="009E0538">
              <w:rPr>
                <w:rFonts w:ascii="Georgia" w:hAnsi="Georgia" w:cs="Georgia"/>
                <w:sz w:val="28"/>
                <w:szCs w:val="28"/>
                <w:lang w:val="en-US"/>
              </w:rPr>
              <w:t>www</w:t>
            </w:r>
            <w:r w:rsidRPr="009E0538">
              <w:rPr>
                <w:sz w:val="28"/>
                <w:szCs w:val="28"/>
                <w:lang w:val="en-US"/>
              </w:rPr>
              <w:t>.brtz.brest.by</w:t>
            </w:r>
          </w:p>
        </w:tc>
      </w:tr>
      <w:tr w:rsidR="00057607">
        <w:trPr>
          <w:trHeight w:val="255"/>
        </w:trPr>
        <w:tc>
          <w:tcPr>
            <w:tcW w:w="3615" w:type="dxa"/>
            <w:gridSpan w:val="2"/>
            <w:noWrap/>
            <w:vAlign w:val="center"/>
          </w:tcPr>
          <w:p w:rsidR="00057607" w:rsidRPr="0095232A" w:rsidRDefault="00057607" w:rsidP="00AD390F">
            <w:pPr>
              <w:jc w:val="center"/>
              <w:rPr>
                <w:rFonts w:ascii="Georgia" w:hAnsi="Georgia" w:cs="Georgia"/>
                <w:sz w:val="26"/>
                <w:szCs w:val="26"/>
              </w:rPr>
            </w:pPr>
            <w:r w:rsidRPr="0095232A">
              <w:rPr>
                <w:rFonts w:ascii="Georgia" w:hAnsi="Georgia" w:cs="Georgia"/>
                <w:sz w:val="26"/>
                <w:szCs w:val="26"/>
              </w:rPr>
              <w:t>Данные о государственной регистрации</w:t>
            </w:r>
          </w:p>
        </w:tc>
        <w:tc>
          <w:tcPr>
            <w:tcW w:w="6126" w:type="dxa"/>
            <w:noWrap/>
            <w:vAlign w:val="center"/>
          </w:tcPr>
          <w:p w:rsidR="00057607" w:rsidRPr="001F27EB" w:rsidRDefault="00057607" w:rsidP="001F27E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1A1E">
              <w:rPr>
                <w:sz w:val="28"/>
                <w:szCs w:val="28"/>
              </w:rPr>
              <w:t>Свидетельство о государственной регистрации коммерческой организации от 14.07.2000 г.        № 200273907</w:t>
            </w:r>
          </w:p>
        </w:tc>
      </w:tr>
      <w:tr w:rsidR="00057607">
        <w:trPr>
          <w:trHeight w:val="255"/>
        </w:trPr>
        <w:tc>
          <w:tcPr>
            <w:tcW w:w="3615" w:type="dxa"/>
            <w:gridSpan w:val="2"/>
            <w:noWrap/>
            <w:vAlign w:val="center"/>
          </w:tcPr>
          <w:p w:rsidR="00057607" w:rsidRPr="0095232A" w:rsidRDefault="00057607" w:rsidP="00AD390F">
            <w:pPr>
              <w:jc w:val="center"/>
              <w:rPr>
                <w:rFonts w:ascii="Georgia" w:hAnsi="Georgia" w:cs="Georgia"/>
                <w:sz w:val="26"/>
                <w:szCs w:val="26"/>
              </w:rPr>
            </w:pPr>
            <w:r w:rsidRPr="0095232A">
              <w:rPr>
                <w:rFonts w:ascii="Georgia" w:hAnsi="Georgia" w:cs="Georgia"/>
                <w:sz w:val="26"/>
                <w:szCs w:val="26"/>
              </w:rPr>
              <w:t xml:space="preserve">Информация о руководстве </w:t>
            </w:r>
            <w:r>
              <w:rPr>
                <w:rFonts w:ascii="Georgia" w:hAnsi="Georgia" w:cs="Georgia"/>
                <w:sz w:val="26"/>
                <w:szCs w:val="26"/>
              </w:rPr>
              <w:t>организации</w:t>
            </w:r>
            <w:r w:rsidRPr="0095232A">
              <w:rPr>
                <w:rFonts w:ascii="Georgia" w:hAnsi="Georgia" w:cs="Georgia"/>
                <w:sz w:val="26"/>
                <w:szCs w:val="26"/>
              </w:rPr>
              <w:t xml:space="preserve">, </w:t>
            </w:r>
            <w:r>
              <w:rPr>
                <w:rFonts w:ascii="Georgia" w:hAnsi="Georgia" w:cs="Georgia"/>
                <w:sz w:val="26"/>
                <w:szCs w:val="26"/>
              </w:rPr>
              <w:t xml:space="preserve">контактные </w:t>
            </w:r>
            <w:r w:rsidRPr="0095232A">
              <w:rPr>
                <w:rFonts w:ascii="Georgia" w:hAnsi="Georgia" w:cs="Georgia"/>
                <w:sz w:val="26"/>
                <w:szCs w:val="26"/>
              </w:rPr>
              <w:t>телефоны</w:t>
            </w:r>
          </w:p>
        </w:tc>
        <w:tc>
          <w:tcPr>
            <w:tcW w:w="6126" w:type="dxa"/>
            <w:noWrap/>
            <w:vAlign w:val="bottom"/>
          </w:tcPr>
          <w:p w:rsidR="00057607" w:rsidRPr="003A056C" w:rsidRDefault="00057607" w:rsidP="00E7170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3A056C">
              <w:rPr>
                <w:b/>
                <w:bCs/>
                <w:sz w:val="28"/>
                <w:szCs w:val="28"/>
              </w:rPr>
              <w:t xml:space="preserve">Директор завода </w:t>
            </w:r>
          </w:p>
          <w:p w:rsidR="00057607" w:rsidRPr="00F41A1E" w:rsidRDefault="00057607" w:rsidP="00E717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41A1E">
              <w:rPr>
                <w:sz w:val="28"/>
                <w:szCs w:val="28"/>
              </w:rPr>
              <w:t xml:space="preserve">Ковалевич Геннадий Алексеевич </w:t>
            </w:r>
          </w:p>
          <w:p w:rsidR="00057607" w:rsidRPr="00F41A1E" w:rsidRDefault="00057607" w:rsidP="00E717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41A1E">
              <w:rPr>
                <w:sz w:val="28"/>
                <w:szCs w:val="28"/>
              </w:rPr>
              <w:t>тел. 8(0162) 42-25-23, факс 8(0162) 42-51-59</w:t>
            </w:r>
          </w:p>
          <w:p w:rsidR="00057607" w:rsidRPr="003A056C" w:rsidRDefault="00057607" w:rsidP="00E7170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Заместитель г</w:t>
            </w:r>
            <w:r w:rsidRPr="003A056C">
              <w:rPr>
                <w:b/>
                <w:bCs/>
                <w:sz w:val="28"/>
                <w:szCs w:val="28"/>
              </w:rPr>
              <w:t>лавн</w:t>
            </w:r>
            <w:r>
              <w:rPr>
                <w:b/>
                <w:bCs/>
                <w:sz w:val="28"/>
                <w:szCs w:val="28"/>
              </w:rPr>
              <w:t>ого</w:t>
            </w:r>
            <w:r w:rsidRPr="003A056C">
              <w:rPr>
                <w:b/>
                <w:bCs/>
                <w:sz w:val="28"/>
                <w:szCs w:val="28"/>
              </w:rPr>
              <w:t xml:space="preserve"> инженер</w:t>
            </w:r>
            <w:r>
              <w:rPr>
                <w:b/>
                <w:bCs/>
                <w:sz w:val="28"/>
                <w:szCs w:val="28"/>
              </w:rPr>
              <w:t>а</w:t>
            </w:r>
          </w:p>
          <w:p w:rsidR="00057607" w:rsidRPr="00F41A1E" w:rsidRDefault="00057607" w:rsidP="00E717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Борисенок Василий Васильевич-8(0162)</w:t>
            </w:r>
            <w:r w:rsidRPr="00F41A1E">
              <w:rPr>
                <w:sz w:val="28"/>
                <w:szCs w:val="28"/>
              </w:rPr>
              <w:t>42-26-39</w:t>
            </w:r>
          </w:p>
          <w:p w:rsidR="00057607" w:rsidRPr="00AD390F" w:rsidRDefault="00057607" w:rsidP="00E7170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AD390F">
              <w:rPr>
                <w:b/>
                <w:bCs/>
                <w:sz w:val="28"/>
                <w:szCs w:val="28"/>
              </w:rPr>
              <w:t xml:space="preserve">Главный бухгалтер </w:t>
            </w:r>
          </w:p>
          <w:p w:rsidR="00057607" w:rsidRDefault="00057607" w:rsidP="00E71709">
            <w:pPr>
              <w:rPr>
                <w:rFonts w:ascii="Arial CYR" w:hAnsi="Arial CYR" w:cs="Arial CYR"/>
                <w:sz w:val="20"/>
                <w:szCs w:val="20"/>
              </w:rPr>
            </w:pPr>
            <w:r w:rsidRPr="00F41A1E">
              <w:rPr>
                <w:sz w:val="28"/>
                <w:szCs w:val="28"/>
              </w:rPr>
              <w:t>Ярмак Ирина Владимировна – 8(0162) 41-43-35</w:t>
            </w:r>
          </w:p>
        </w:tc>
      </w:tr>
    </w:tbl>
    <w:p w:rsidR="00057607" w:rsidRDefault="00057607" w:rsidP="006555BE">
      <w:pPr>
        <w:shd w:val="clear" w:color="auto" w:fill="FFFFFF"/>
        <w:ind w:firstLine="720"/>
        <w:jc w:val="both"/>
        <w:rPr>
          <w:b/>
          <w:bCs/>
          <w:sz w:val="28"/>
          <w:szCs w:val="28"/>
        </w:rPr>
      </w:pPr>
    </w:p>
    <w:p w:rsidR="00057607" w:rsidRDefault="00057607" w:rsidP="006555BE">
      <w:pPr>
        <w:shd w:val="clear" w:color="auto" w:fill="FFFFFF"/>
        <w:ind w:firstLine="720"/>
        <w:jc w:val="both"/>
        <w:rPr>
          <w:b/>
          <w:bCs/>
          <w:sz w:val="28"/>
          <w:szCs w:val="28"/>
        </w:rPr>
      </w:pPr>
      <w:r w:rsidRPr="005015E3">
        <w:rPr>
          <w:b/>
          <w:bCs/>
          <w:sz w:val="28"/>
          <w:szCs w:val="28"/>
          <w:lang w:val="en-US"/>
        </w:rPr>
        <w:t>I</w:t>
      </w:r>
      <w:r w:rsidRPr="005015E3">
        <w:rPr>
          <w:b/>
          <w:bCs/>
          <w:sz w:val="28"/>
          <w:szCs w:val="28"/>
        </w:rPr>
        <w:t>.</w:t>
      </w:r>
      <w:r w:rsidRPr="00151970">
        <w:rPr>
          <w:b/>
          <w:bCs/>
          <w:sz w:val="28"/>
          <w:szCs w:val="28"/>
        </w:rPr>
        <w:t xml:space="preserve">Общая информация об </w:t>
      </w:r>
      <w:r>
        <w:rPr>
          <w:b/>
          <w:bCs/>
          <w:sz w:val="28"/>
          <w:szCs w:val="28"/>
        </w:rPr>
        <w:t>организации</w:t>
      </w:r>
    </w:p>
    <w:p w:rsidR="00057607" w:rsidRPr="00151970" w:rsidRDefault="00057607" w:rsidP="006555BE">
      <w:pPr>
        <w:shd w:val="clear" w:color="auto" w:fill="FFFFFF"/>
        <w:ind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937DF1">
      <w:pPr>
        <w:ind w:firstLine="720"/>
        <w:jc w:val="both"/>
        <w:rPr>
          <w:sz w:val="28"/>
          <w:szCs w:val="28"/>
        </w:rPr>
      </w:pPr>
      <w:r w:rsidRPr="00B43F7E">
        <w:rPr>
          <w:b/>
          <w:bCs/>
          <w:sz w:val="28"/>
          <w:szCs w:val="28"/>
        </w:rPr>
        <w:t>1) История создания предприятия:</w:t>
      </w:r>
    </w:p>
    <w:p w:rsidR="00057607" w:rsidRPr="00B43F7E" w:rsidRDefault="00057607" w:rsidP="00937DF1">
      <w:pPr>
        <w:ind w:firstLine="720"/>
        <w:jc w:val="both"/>
        <w:rPr>
          <w:sz w:val="28"/>
          <w:szCs w:val="28"/>
        </w:rPr>
      </w:pPr>
      <w:r w:rsidRPr="00B43F7E">
        <w:rPr>
          <w:sz w:val="28"/>
          <w:szCs w:val="28"/>
        </w:rPr>
        <w:t>Предприятие создано в соответствии с приказом Минрадиопрома СССР от 20.01.88 года №45.</w:t>
      </w:r>
    </w:p>
    <w:p w:rsidR="00057607" w:rsidRPr="00B43F7E" w:rsidRDefault="00057607" w:rsidP="00937DF1">
      <w:pPr>
        <w:ind w:firstLine="720"/>
        <w:jc w:val="both"/>
        <w:rPr>
          <w:sz w:val="28"/>
          <w:szCs w:val="28"/>
        </w:rPr>
      </w:pPr>
      <w:r w:rsidRPr="00B43F7E">
        <w:rPr>
          <w:sz w:val="28"/>
          <w:szCs w:val="28"/>
        </w:rPr>
        <w:t>В 1997 году на основании приказа от 20.03.97 года №46 Брестского областного комитета «Облимущества» Брестский радиотехнический завод преобразован в открытое акционерное общество.</w:t>
      </w:r>
    </w:p>
    <w:p w:rsidR="00057607" w:rsidRPr="00B43F7E" w:rsidRDefault="00057607" w:rsidP="00937DF1">
      <w:pPr>
        <w:ind w:firstLine="720"/>
        <w:jc w:val="both"/>
        <w:rPr>
          <w:sz w:val="28"/>
          <w:szCs w:val="28"/>
        </w:rPr>
      </w:pPr>
      <w:r w:rsidRPr="00B43F7E">
        <w:rPr>
          <w:sz w:val="28"/>
          <w:szCs w:val="28"/>
        </w:rPr>
        <w:t>Учредителем Общества являлось Министерство по управлению государственным имуществом и приватизации РБ. Основной целью создания ОАО «БРТЗ» является хозяйственная деятельность, направленная на получение прибыли.</w:t>
      </w:r>
    </w:p>
    <w:p w:rsidR="00057607" w:rsidRPr="00B43F7E" w:rsidRDefault="00057607" w:rsidP="00937DF1">
      <w:pPr>
        <w:pStyle w:val="BodyText"/>
        <w:spacing w:after="0"/>
        <w:ind w:firstLine="720"/>
        <w:jc w:val="both"/>
        <w:rPr>
          <w:sz w:val="28"/>
          <w:szCs w:val="28"/>
        </w:rPr>
      </w:pPr>
      <w:r w:rsidRPr="00B43F7E">
        <w:rPr>
          <w:sz w:val="28"/>
          <w:szCs w:val="28"/>
        </w:rPr>
        <w:t>Брестский радиотехнический завод проектировался как завод по производству спецтехники и в ходе строительства дважды перепрофилировался на новые направления спецтехники. В 1992 году строительство завода остановлено и начато перепрофилирование завода на товары народного потребления и продукцию производственно-технического назначения.</w:t>
      </w:r>
    </w:p>
    <w:p w:rsidR="00057607" w:rsidRPr="005A31AF" w:rsidRDefault="00057607" w:rsidP="00937DF1">
      <w:pPr>
        <w:pStyle w:val="BodyText"/>
        <w:spacing w:after="0"/>
        <w:ind w:firstLine="720"/>
        <w:jc w:val="both"/>
        <w:rPr>
          <w:color w:val="FF0000"/>
          <w:sz w:val="28"/>
          <w:szCs w:val="28"/>
        </w:rPr>
      </w:pPr>
      <w:r w:rsidRPr="0055661B">
        <w:rPr>
          <w:b/>
          <w:bCs/>
          <w:color w:val="000000"/>
          <w:sz w:val="28"/>
          <w:szCs w:val="28"/>
        </w:rPr>
        <w:t xml:space="preserve">2) Основной вид деятельности: </w:t>
      </w:r>
      <w:r w:rsidRPr="0055661B">
        <w:rPr>
          <w:color w:val="000000"/>
          <w:sz w:val="28"/>
          <w:szCs w:val="28"/>
        </w:rPr>
        <w:t>производство компьютеров и периферийного оборудования (26200).За 2015 год доля выручки основного вида деятельности в общем объеме выручки 29%.</w:t>
      </w:r>
    </w:p>
    <w:p w:rsidR="00057607" w:rsidRPr="0055661B" w:rsidRDefault="00057607" w:rsidP="00937DF1">
      <w:pPr>
        <w:pStyle w:val="BodyText"/>
        <w:spacing w:after="0"/>
        <w:ind w:firstLine="720"/>
        <w:jc w:val="both"/>
        <w:rPr>
          <w:b/>
          <w:bCs/>
          <w:color w:val="000000"/>
          <w:sz w:val="28"/>
          <w:szCs w:val="28"/>
        </w:rPr>
      </w:pPr>
      <w:r w:rsidRPr="0055661B">
        <w:rPr>
          <w:b/>
          <w:bCs/>
          <w:color w:val="000000"/>
          <w:sz w:val="28"/>
          <w:szCs w:val="28"/>
        </w:rPr>
        <w:t>3) Прочие виды деятельности, осуществляемые предприятием:</w:t>
      </w:r>
    </w:p>
    <w:p w:rsidR="00057607" w:rsidRPr="0055661B" w:rsidRDefault="00057607" w:rsidP="00937DF1">
      <w:pPr>
        <w:pStyle w:val="BodyText"/>
        <w:spacing w:after="0"/>
        <w:ind w:firstLine="720"/>
        <w:jc w:val="both"/>
        <w:rPr>
          <w:color w:val="000000"/>
          <w:sz w:val="28"/>
          <w:szCs w:val="28"/>
        </w:rPr>
      </w:pPr>
      <w:r w:rsidRPr="0055661B">
        <w:rPr>
          <w:color w:val="000000"/>
          <w:sz w:val="28"/>
          <w:szCs w:val="28"/>
        </w:rPr>
        <w:t>- производство электрической бытовой техники (27511);</w:t>
      </w:r>
    </w:p>
    <w:p w:rsidR="00057607" w:rsidRPr="0055661B" w:rsidRDefault="00057607" w:rsidP="00937DF1">
      <w:pPr>
        <w:pStyle w:val="BodyText"/>
        <w:spacing w:after="0"/>
        <w:ind w:firstLine="720"/>
        <w:jc w:val="both"/>
        <w:rPr>
          <w:color w:val="000000"/>
          <w:sz w:val="28"/>
          <w:szCs w:val="28"/>
        </w:rPr>
      </w:pPr>
      <w:r w:rsidRPr="0055661B">
        <w:rPr>
          <w:color w:val="000000"/>
          <w:sz w:val="28"/>
          <w:szCs w:val="28"/>
        </w:rPr>
        <w:t>- производство электромонтажных устройств (27330);</w:t>
      </w:r>
    </w:p>
    <w:p w:rsidR="00057607" w:rsidRPr="0055661B" w:rsidRDefault="00057607" w:rsidP="00937DF1">
      <w:pPr>
        <w:pStyle w:val="BodyText"/>
        <w:spacing w:after="0"/>
        <w:ind w:firstLine="720"/>
        <w:jc w:val="both"/>
        <w:rPr>
          <w:color w:val="000000"/>
          <w:sz w:val="28"/>
          <w:szCs w:val="28"/>
        </w:rPr>
      </w:pPr>
      <w:r w:rsidRPr="0055661B">
        <w:rPr>
          <w:color w:val="000000"/>
          <w:sz w:val="28"/>
          <w:szCs w:val="28"/>
        </w:rPr>
        <w:t>- производство готовых текстильных изделий, кроме одежды (13920);</w:t>
      </w:r>
    </w:p>
    <w:p w:rsidR="00057607" w:rsidRPr="0055661B" w:rsidRDefault="00057607" w:rsidP="00937DF1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61B">
        <w:rPr>
          <w:color w:val="000000"/>
        </w:rPr>
        <w:tab/>
        <w:t xml:space="preserve">- </w:t>
      </w:r>
      <w:r w:rsidRPr="0055661B">
        <w:rPr>
          <w:rFonts w:ascii="Times New Roman" w:hAnsi="Times New Roman" w:cs="Times New Roman"/>
          <w:color w:val="000000"/>
          <w:sz w:val="28"/>
          <w:szCs w:val="28"/>
        </w:rPr>
        <w:t>производство компьютеров и периферийного оборудования (26200).</w:t>
      </w:r>
    </w:p>
    <w:p w:rsidR="00057607" w:rsidRPr="00036D5D" w:rsidRDefault="00057607" w:rsidP="00937DF1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sz w:val="28"/>
          <w:szCs w:val="28"/>
        </w:rPr>
      </w:pPr>
      <w:r w:rsidRPr="00036D5D">
        <w:rPr>
          <w:b/>
          <w:bCs/>
          <w:sz w:val="28"/>
          <w:szCs w:val="28"/>
        </w:rPr>
        <w:t>4) Мощности предприятия, занимаемая доля рынка:</w:t>
      </w:r>
    </w:p>
    <w:p w:rsidR="00057607" w:rsidRPr="00036D5D" w:rsidRDefault="00057607" w:rsidP="00937DF1">
      <w:pPr>
        <w:shd w:val="clear" w:color="auto" w:fill="FFFFFF"/>
        <w:tabs>
          <w:tab w:val="left" w:pos="1670"/>
        </w:tabs>
        <w:ind w:firstLine="720"/>
        <w:jc w:val="both"/>
        <w:rPr>
          <w:sz w:val="28"/>
          <w:szCs w:val="28"/>
        </w:rPr>
      </w:pPr>
      <w:r w:rsidRPr="00036D5D">
        <w:rPr>
          <w:sz w:val="28"/>
          <w:szCs w:val="28"/>
        </w:rPr>
        <w:t>На предприятии задействованы 126 единиц оборудования. Уровень износа активной части основных фондов 63,5 %.</w:t>
      </w:r>
    </w:p>
    <w:p w:rsidR="00057607" w:rsidRPr="0055661B" w:rsidRDefault="00057607" w:rsidP="00937DF1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55661B">
        <w:rPr>
          <w:b/>
          <w:bCs/>
          <w:color w:val="000000"/>
          <w:sz w:val="28"/>
          <w:szCs w:val="28"/>
        </w:rPr>
        <w:t>5) Преимущества предприятия:</w:t>
      </w:r>
    </w:p>
    <w:p w:rsidR="00057607" w:rsidRPr="0055661B" w:rsidRDefault="00057607" w:rsidP="00937DF1">
      <w:pPr>
        <w:ind w:firstLine="720"/>
        <w:jc w:val="both"/>
        <w:rPr>
          <w:color w:val="000000"/>
          <w:sz w:val="28"/>
          <w:szCs w:val="28"/>
        </w:rPr>
      </w:pPr>
      <w:r w:rsidRPr="0055661B">
        <w:rPr>
          <w:color w:val="000000"/>
          <w:sz w:val="28"/>
          <w:szCs w:val="28"/>
        </w:rPr>
        <w:t xml:space="preserve">Предприятие имеет современные средства связи (телефон, телефакс, телеграф, Интернет), находится в непосредственной близости от железнодорожной линии и непосредственно на крупной автомагистрали Брест-Минск. </w:t>
      </w:r>
    </w:p>
    <w:p w:rsidR="00057607" w:rsidRPr="007828E0" w:rsidRDefault="00057607" w:rsidP="00937DF1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sz w:val="28"/>
          <w:szCs w:val="28"/>
        </w:rPr>
      </w:pPr>
      <w:r w:rsidRPr="007828E0">
        <w:rPr>
          <w:b/>
          <w:bCs/>
          <w:sz w:val="28"/>
          <w:szCs w:val="28"/>
        </w:rPr>
        <w:t xml:space="preserve">6) Наличие лицензий, патентов, сертификатов </w:t>
      </w:r>
      <w:r w:rsidRPr="007828E0">
        <w:rPr>
          <w:b/>
          <w:bCs/>
          <w:sz w:val="28"/>
          <w:szCs w:val="28"/>
          <w:lang w:val="en-US"/>
        </w:rPr>
        <w:t>ISO</w:t>
      </w:r>
      <w:r w:rsidRPr="007828E0">
        <w:rPr>
          <w:b/>
          <w:bCs/>
          <w:sz w:val="28"/>
          <w:szCs w:val="28"/>
        </w:rPr>
        <w:t>.</w:t>
      </w:r>
    </w:p>
    <w:p w:rsidR="00057607" w:rsidRPr="007828E0" w:rsidRDefault="00057607" w:rsidP="00937DF1">
      <w:pPr>
        <w:shd w:val="clear" w:color="auto" w:fill="FFFFFF"/>
        <w:tabs>
          <w:tab w:val="left" w:pos="1670"/>
        </w:tabs>
        <w:ind w:firstLine="720"/>
        <w:jc w:val="both"/>
        <w:rPr>
          <w:sz w:val="28"/>
          <w:szCs w:val="28"/>
        </w:rPr>
      </w:pPr>
      <w:r w:rsidRPr="007828E0">
        <w:rPr>
          <w:sz w:val="28"/>
          <w:szCs w:val="28"/>
        </w:rPr>
        <w:t>1. Лицензия № 02010/4263 на право осуществления охранной деятельности. Лицензия выдана на основании решения от 22.10.2004 г. № 39км. Зарегистрирована в реестре специальных разрешений (лицензий) Министерства внутренних дел Республики Беларусь за № 4263. На основании решений от 18.09.2009 г. № 35 км и от 26.09.2014 г. № 18 кмпродленадо 21.10.2024 г.</w:t>
      </w:r>
    </w:p>
    <w:p w:rsidR="00057607" w:rsidRPr="007828E0" w:rsidRDefault="00057607" w:rsidP="00937DF1">
      <w:pPr>
        <w:numPr>
          <w:ilvl w:val="0"/>
          <w:numId w:val="3"/>
        </w:numPr>
        <w:ind w:left="0" w:firstLine="567"/>
        <w:jc w:val="both"/>
        <w:rPr>
          <w:b/>
          <w:bCs/>
          <w:sz w:val="28"/>
          <w:szCs w:val="28"/>
        </w:rPr>
      </w:pPr>
      <w:r w:rsidRPr="007828E0">
        <w:rPr>
          <w:sz w:val="28"/>
          <w:szCs w:val="28"/>
        </w:rPr>
        <w:t>Лицензия № 02120/2022 на право осуществления деятельности, связанной с воздействием на окружающую среду. Лицензия выдана на основании решения от 10 сентября 2012 г. № 314-ОД и действительна до 9 сентября 2017 г. Зарегистрирована в реестре специальных разрешений (лицензий) Министерства природных ресурсов и охраны окружающей среды Республики Беларусь за № 2022.</w:t>
      </w:r>
    </w:p>
    <w:p w:rsidR="00057607" w:rsidRPr="007828E0" w:rsidRDefault="00057607" w:rsidP="00937DF1">
      <w:pPr>
        <w:numPr>
          <w:ilvl w:val="0"/>
          <w:numId w:val="3"/>
        </w:numPr>
        <w:ind w:left="0" w:firstLine="567"/>
        <w:jc w:val="both"/>
        <w:rPr>
          <w:b/>
          <w:bCs/>
          <w:sz w:val="28"/>
          <w:szCs w:val="28"/>
        </w:rPr>
      </w:pPr>
      <w:r w:rsidRPr="007828E0">
        <w:rPr>
          <w:sz w:val="28"/>
          <w:szCs w:val="28"/>
        </w:rPr>
        <w:t>Патент на полезную модель № 10381 (воздухонагреватель). Выдан Национальным центром интеллектуальной собственности. Зарегистрирован в Государственном реестре полезных моделей 01.08.2014 года. Дата начала действия 09.04.2014 года.</w:t>
      </w:r>
    </w:p>
    <w:p w:rsidR="00057607" w:rsidRPr="005A31AF" w:rsidRDefault="00057607" w:rsidP="00937DF1">
      <w:pPr>
        <w:jc w:val="both"/>
        <w:rPr>
          <w:color w:val="FF0000"/>
          <w:sz w:val="28"/>
          <w:szCs w:val="28"/>
        </w:rPr>
      </w:pPr>
    </w:p>
    <w:p w:rsidR="00057607" w:rsidRPr="005A31AF" w:rsidRDefault="00057607" w:rsidP="00937DF1">
      <w:pPr>
        <w:jc w:val="both"/>
        <w:rPr>
          <w:color w:val="FF0000"/>
          <w:sz w:val="28"/>
          <w:szCs w:val="28"/>
        </w:rPr>
      </w:pPr>
    </w:p>
    <w:p w:rsidR="00057607" w:rsidRDefault="00057607" w:rsidP="00937DF1">
      <w:pPr>
        <w:jc w:val="both"/>
        <w:rPr>
          <w:b/>
          <w:bCs/>
          <w:color w:val="FF0000"/>
          <w:sz w:val="28"/>
          <w:szCs w:val="28"/>
        </w:rPr>
      </w:pPr>
    </w:p>
    <w:p w:rsidR="00057607" w:rsidRDefault="00057607" w:rsidP="00937DF1">
      <w:pPr>
        <w:jc w:val="both"/>
        <w:rPr>
          <w:b/>
          <w:bCs/>
          <w:color w:val="FF0000"/>
          <w:sz w:val="28"/>
          <w:szCs w:val="28"/>
        </w:rPr>
      </w:pPr>
    </w:p>
    <w:p w:rsidR="00057607" w:rsidRDefault="00057607" w:rsidP="00937DF1">
      <w:pPr>
        <w:jc w:val="both"/>
        <w:rPr>
          <w:b/>
          <w:bCs/>
          <w:color w:val="FF0000"/>
          <w:sz w:val="28"/>
          <w:szCs w:val="28"/>
        </w:rPr>
      </w:pPr>
    </w:p>
    <w:p w:rsidR="00057607" w:rsidRPr="005A31AF" w:rsidRDefault="00057607" w:rsidP="00937DF1">
      <w:pPr>
        <w:jc w:val="both"/>
        <w:rPr>
          <w:b/>
          <w:bCs/>
          <w:color w:val="FF0000"/>
          <w:sz w:val="28"/>
          <w:szCs w:val="28"/>
        </w:rPr>
      </w:pPr>
    </w:p>
    <w:p w:rsidR="00057607" w:rsidRPr="0055661B" w:rsidRDefault="00057607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color w:val="000000"/>
          <w:sz w:val="28"/>
          <w:szCs w:val="28"/>
        </w:rPr>
      </w:pPr>
      <w:r w:rsidRPr="0055661B">
        <w:rPr>
          <w:b/>
          <w:bCs/>
          <w:color w:val="000000"/>
          <w:sz w:val="28"/>
          <w:szCs w:val="28"/>
          <w:lang w:val="en-US"/>
        </w:rPr>
        <w:t>II</w:t>
      </w:r>
      <w:r w:rsidRPr="0055661B">
        <w:rPr>
          <w:b/>
          <w:bCs/>
          <w:color w:val="000000"/>
          <w:sz w:val="28"/>
          <w:szCs w:val="28"/>
        </w:rPr>
        <w:t>. Финансовые показатели хозяйственной деятельности организации</w:t>
      </w:r>
    </w:p>
    <w:p w:rsidR="00057607" w:rsidRPr="005A31AF" w:rsidRDefault="00057607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color w:val="FF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1417"/>
        <w:gridCol w:w="1134"/>
        <w:gridCol w:w="1241"/>
      </w:tblGrid>
      <w:tr w:rsidR="00057607" w:rsidRPr="005A31AF">
        <w:tc>
          <w:tcPr>
            <w:tcW w:w="6062" w:type="dxa"/>
          </w:tcPr>
          <w:p w:rsidR="00057607" w:rsidRPr="0055661B" w:rsidRDefault="00057607" w:rsidP="00E0680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</w:tcPr>
          <w:p w:rsidR="00057607" w:rsidRPr="0055661B" w:rsidRDefault="00057607" w:rsidP="00287C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</w:t>
            </w:r>
            <w:r w:rsidRPr="0055661B">
              <w:rPr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</w:tcPr>
          <w:p w:rsidR="00057607" w:rsidRPr="0055661B" w:rsidRDefault="00057607" w:rsidP="00287C6B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241" w:type="dxa"/>
          </w:tcPr>
          <w:p w:rsidR="00057607" w:rsidRPr="0055661B" w:rsidRDefault="00057607" w:rsidP="00287C6B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2015</w:t>
            </w:r>
          </w:p>
        </w:tc>
      </w:tr>
      <w:tr w:rsidR="00057607" w:rsidRPr="005A31AF">
        <w:tc>
          <w:tcPr>
            <w:tcW w:w="6062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Стоимость чистых активов, млн.руб.</w:t>
            </w:r>
          </w:p>
        </w:tc>
        <w:tc>
          <w:tcPr>
            <w:tcW w:w="1417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55661B">
              <w:rPr>
                <w:color w:val="000000"/>
                <w:sz w:val="28"/>
                <w:szCs w:val="28"/>
                <w:lang w:val="en-US"/>
              </w:rPr>
              <w:t>15877</w:t>
            </w:r>
          </w:p>
        </w:tc>
        <w:tc>
          <w:tcPr>
            <w:tcW w:w="1134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16 253</w:t>
            </w:r>
          </w:p>
        </w:tc>
        <w:tc>
          <w:tcPr>
            <w:tcW w:w="1241" w:type="dxa"/>
          </w:tcPr>
          <w:p w:rsidR="00057607" w:rsidRPr="00036D5D" w:rsidRDefault="00057607" w:rsidP="00E06807">
            <w:pPr>
              <w:jc w:val="center"/>
              <w:rPr>
                <w:sz w:val="28"/>
                <w:szCs w:val="28"/>
              </w:rPr>
            </w:pPr>
            <w:r w:rsidRPr="00036D5D">
              <w:rPr>
                <w:sz w:val="28"/>
                <w:szCs w:val="28"/>
              </w:rPr>
              <w:t>15</w:t>
            </w:r>
            <w:bookmarkStart w:id="0" w:name="_GoBack"/>
            <w:bookmarkEnd w:id="0"/>
            <w:r w:rsidRPr="00036D5D">
              <w:rPr>
                <w:sz w:val="28"/>
                <w:szCs w:val="28"/>
              </w:rPr>
              <w:t>642</w:t>
            </w:r>
          </w:p>
        </w:tc>
      </w:tr>
      <w:tr w:rsidR="00057607" w:rsidRPr="005A31AF">
        <w:tc>
          <w:tcPr>
            <w:tcW w:w="6062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Выручка от реализации продукции, работ, услуг, млн.руб.</w:t>
            </w:r>
          </w:p>
        </w:tc>
        <w:tc>
          <w:tcPr>
            <w:tcW w:w="1417" w:type="dxa"/>
          </w:tcPr>
          <w:p w:rsidR="00057607" w:rsidRPr="0055661B" w:rsidRDefault="00057607" w:rsidP="00E0680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33 829</w:t>
            </w:r>
          </w:p>
        </w:tc>
        <w:tc>
          <w:tcPr>
            <w:tcW w:w="1134" w:type="dxa"/>
          </w:tcPr>
          <w:p w:rsidR="00057607" w:rsidRPr="0055661B" w:rsidRDefault="00057607" w:rsidP="00E0680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37 242</w:t>
            </w:r>
          </w:p>
        </w:tc>
        <w:tc>
          <w:tcPr>
            <w:tcW w:w="1241" w:type="dxa"/>
          </w:tcPr>
          <w:p w:rsidR="00057607" w:rsidRPr="00036D5D" w:rsidRDefault="00057607" w:rsidP="00E06807">
            <w:pPr>
              <w:jc w:val="center"/>
              <w:rPr>
                <w:sz w:val="28"/>
                <w:szCs w:val="28"/>
              </w:rPr>
            </w:pPr>
            <w:r w:rsidRPr="00036D5D">
              <w:rPr>
                <w:sz w:val="28"/>
                <w:szCs w:val="28"/>
              </w:rPr>
              <w:t xml:space="preserve"> 31 044</w:t>
            </w:r>
          </w:p>
        </w:tc>
      </w:tr>
      <w:tr w:rsidR="00057607" w:rsidRPr="005A31AF">
        <w:tc>
          <w:tcPr>
            <w:tcW w:w="6062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Прибыль всего (стр.090 Отчета о прибылях и убытках), млн.руб.</w:t>
            </w:r>
          </w:p>
        </w:tc>
        <w:tc>
          <w:tcPr>
            <w:tcW w:w="1417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1305</w:t>
            </w:r>
          </w:p>
        </w:tc>
        <w:tc>
          <w:tcPr>
            <w:tcW w:w="1134" w:type="dxa"/>
          </w:tcPr>
          <w:p w:rsidR="00057607" w:rsidRPr="00036D5D" w:rsidRDefault="00057607" w:rsidP="00287C6B">
            <w:pPr>
              <w:jc w:val="center"/>
              <w:rPr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-804</w:t>
            </w:r>
          </w:p>
        </w:tc>
        <w:tc>
          <w:tcPr>
            <w:tcW w:w="1241" w:type="dxa"/>
          </w:tcPr>
          <w:p w:rsidR="00057607" w:rsidRPr="00036D5D" w:rsidRDefault="00057607" w:rsidP="00E06807">
            <w:pPr>
              <w:jc w:val="center"/>
              <w:rPr>
                <w:sz w:val="28"/>
                <w:szCs w:val="28"/>
              </w:rPr>
            </w:pPr>
            <w:r w:rsidRPr="00036D5D">
              <w:rPr>
                <w:sz w:val="28"/>
                <w:szCs w:val="28"/>
              </w:rPr>
              <w:t>-1251</w:t>
            </w:r>
          </w:p>
        </w:tc>
      </w:tr>
      <w:tr w:rsidR="00057607" w:rsidRPr="005A31AF">
        <w:tc>
          <w:tcPr>
            <w:tcW w:w="6062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Прибыль от реализации продукции, работ, услуг (стр.060 Отчета о прибылях и убытках),  млн.руб.</w:t>
            </w:r>
          </w:p>
        </w:tc>
        <w:tc>
          <w:tcPr>
            <w:tcW w:w="1417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55661B">
              <w:rPr>
                <w:color w:val="000000"/>
                <w:sz w:val="28"/>
                <w:szCs w:val="28"/>
                <w:lang w:val="en-US"/>
              </w:rPr>
              <w:t>1910</w:t>
            </w:r>
          </w:p>
        </w:tc>
        <w:tc>
          <w:tcPr>
            <w:tcW w:w="1134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-301</w:t>
            </w:r>
          </w:p>
        </w:tc>
        <w:tc>
          <w:tcPr>
            <w:tcW w:w="1241" w:type="dxa"/>
          </w:tcPr>
          <w:p w:rsidR="00057607" w:rsidRPr="0055661B" w:rsidRDefault="00057607" w:rsidP="00E0680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-925</w:t>
            </w:r>
          </w:p>
        </w:tc>
      </w:tr>
      <w:tr w:rsidR="00057607" w:rsidRPr="005A31AF">
        <w:tc>
          <w:tcPr>
            <w:tcW w:w="6062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Прибыль чистая (стр.210 Отчета о прибылях и убытках),  млн.руб.</w:t>
            </w:r>
          </w:p>
        </w:tc>
        <w:tc>
          <w:tcPr>
            <w:tcW w:w="1417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2028</w:t>
            </w:r>
          </w:p>
        </w:tc>
        <w:tc>
          <w:tcPr>
            <w:tcW w:w="1134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574</w:t>
            </w:r>
          </w:p>
        </w:tc>
        <w:tc>
          <w:tcPr>
            <w:tcW w:w="1241" w:type="dxa"/>
          </w:tcPr>
          <w:p w:rsidR="00057607" w:rsidRPr="0055661B" w:rsidRDefault="00057607" w:rsidP="00E0680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-611</w:t>
            </w:r>
          </w:p>
        </w:tc>
      </w:tr>
      <w:tr w:rsidR="00057607" w:rsidRPr="005A31AF">
        <w:tc>
          <w:tcPr>
            <w:tcW w:w="6062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Рентабельность реализованной продукции, работ, услуг,  %</w:t>
            </w:r>
          </w:p>
        </w:tc>
        <w:tc>
          <w:tcPr>
            <w:tcW w:w="1417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7,1</w:t>
            </w:r>
          </w:p>
        </w:tc>
        <w:tc>
          <w:tcPr>
            <w:tcW w:w="1134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-0,9</w:t>
            </w:r>
          </w:p>
        </w:tc>
        <w:tc>
          <w:tcPr>
            <w:tcW w:w="1241" w:type="dxa"/>
          </w:tcPr>
          <w:p w:rsidR="00057607" w:rsidRPr="0055661B" w:rsidRDefault="00057607" w:rsidP="00E0680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-3,3</w:t>
            </w:r>
          </w:p>
        </w:tc>
      </w:tr>
      <w:tr w:rsidR="00057607" w:rsidRPr="005A31AF">
        <w:tc>
          <w:tcPr>
            <w:tcW w:w="6062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Дебиторская задолженность, млн.руб.</w:t>
            </w:r>
          </w:p>
        </w:tc>
        <w:tc>
          <w:tcPr>
            <w:tcW w:w="1417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3 596</w:t>
            </w:r>
          </w:p>
        </w:tc>
        <w:tc>
          <w:tcPr>
            <w:tcW w:w="1134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2 731</w:t>
            </w:r>
          </w:p>
        </w:tc>
        <w:tc>
          <w:tcPr>
            <w:tcW w:w="1241" w:type="dxa"/>
          </w:tcPr>
          <w:p w:rsidR="00057607" w:rsidRPr="0055661B" w:rsidRDefault="00057607" w:rsidP="00E0680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2 623</w:t>
            </w:r>
          </w:p>
        </w:tc>
      </w:tr>
      <w:tr w:rsidR="00057607" w:rsidRPr="005A31AF">
        <w:tc>
          <w:tcPr>
            <w:tcW w:w="6062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Кредиторская задолженность, млн.руб.</w:t>
            </w:r>
          </w:p>
        </w:tc>
        <w:tc>
          <w:tcPr>
            <w:tcW w:w="1417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3 587</w:t>
            </w:r>
          </w:p>
        </w:tc>
        <w:tc>
          <w:tcPr>
            <w:tcW w:w="1134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1 977</w:t>
            </w:r>
          </w:p>
        </w:tc>
        <w:tc>
          <w:tcPr>
            <w:tcW w:w="1241" w:type="dxa"/>
          </w:tcPr>
          <w:p w:rsidR="00057607" w:rsidRPr="0055661B" w:rsidRDefault="00057607" w:rsidP="00E0680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3 819</w:t>
            </w:r>
          </w:p>
        </w:tc>
      </w:tr>
      <w:tr w:rsidR="00057607" w:rsidRPr="005A31AF">
        <w:tc>
          <w:tcPr>
            <w:tcW w:w="6062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Средняя заработная плата, тыс.руб.</w:t>
            </w:r>
          </w:p>
        </w:tc>
        <w:tc>
          <w:tcPr>
            <w:tcW w:w="1417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4686</w:t>
            </w:r>
          </w:p>
        </w:tc>
        <w:tc>
          <w:tcPr>
            <w:tcW w:w="1134" w:type="dxa"/>
          </w:tcPr>
          <w:p w:rsidR="00057607" w:rsidRPr="0055661B" w:rsidRDefault="00057607" w:rsidP="00287C6B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4707</w:t>
            </w:r>
          </w:p>
        </w:tc>
        <w:tc>
          <w:tcPr>
            <w:tcW w:w="1241" w:type="dxa"/>
          </w:tcPr>
          <w:p w:rsidR="00057607" w:rsidRPr="0055661B" w:rsidRDefault="00057607" w:rsidP="00A63934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4 705</w:t>
            </w:r>
          </w:p>
        </w:tc>
      </w:tr>
    </w:tbl>
    <w:p w:rsidR="00057607" w:rsidRPr="005A31AF" w:rsidRDefault="00057607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color w:val="FF0000"/>
          <w:sz w:val="28"/>
          <w:szCs w:val="28"/>
          <w:lang w:val="en-US"/>
        </w:rPr>
      </w:pPr>
    </w:p>
    <w:p w:rsidR="00057607" w:rsidRPr="0055661B" w:rsidRDefault="00057607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color w:val="000000"/>
          <w:sz w:val="28"/>
          <w:szCs w:val="28"/>
        </w:rPr>
      </w:pPr>
      <w:r w:rsidRPr="0055661B">
        <w:rPr>
          <w:b/>
          <w:bCs/>
          <w:color w:val="000000"/>
          <w:sz w:val="28"/>
          <w:szCs w:val="28"/>
          <w:lang w:val="en-US"/>
        </w:rPr>
        <w:t>III</w:t>
      </w:r>
      <w:r w:rsidRPr="0055661B">
        <w:rPr>
          <w:b/>
          <w:bCs/>
          <w:color w:val="000000"/>
          <w:sz w:val="28"/>
          <w:szCs w:val="28"/>
        </w:rPr>
        <w:t xml:space="preserve">. Укрупненная номенклатура производимой  продукции, работ, оказываемых услуг </w:t>
      </w:r>
    </w:p>
    <w:p w:rsidR="00057607" w:rsidRPr="0055661B" w:rsidRDefault="00057607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color w:val="000000"/>
          <w:sz w:val="28"/>
          <w:szCs w:val="28"/>
        </w:rPr>
      </w:pPr>
    </w:p>
    <w:p w:rsidR="00057607" w:rsidRPr="005A31AF" w:rsidRDefault="00057607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color w:val="FF0000"/>
          <w:sz w:val="28"/>
          <w:szCs w:val="28"/>
        </w:rPr>
      </w:pPr>
      <w:r w:rsidRPr="0055661B">
        <w:rPr>
          <w:b/>
          <w:bCs/>
          <w:color w:val="000000"/>
          <w:sz w:val="28"/>
          <w:szCs w:val="28"/>
        </w:rPr>
        <w:t>Информация о выпускаемой продукции, производимых работах, оказываемых услугах:</w:t>
      </w:r>
    </w:p>
    <w:p w:rsidR="00057607" w:rsidRPr="005A31AF" w:rsidRDefault="00057607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color w:val="FF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5"/>
        <w:gridCol w:w="1895"/>
        <w:gridCol w:w="1830"/>
        <w:gridCol w:w="1832"/>
        <w:gridCol w:w="1832"/>
      </w:tblGrid>
      <w:tr w:rsidR="00057607" w:rsidRPr="005A31AF">
        <w:tc>
          <w:tcPr>
            <w:tcW w:w="2465" w:type="dxa"/>
            <w:vMerge w:val="restart"/>
          </w:tcPr>
          <w:p w:rsidR="00057607" w:rsidRPr="0055661B" w:rsidRDefault="00057607" w:rsidP="00E17F6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Продукция, работы, услуги</w:t>
            </w:r>
          </w:p>
        </w:tc>
        <w:tc>
          <w:tcPr>
            <w:tcW w:w="1895" w:type="dxa"/>
            <w:vMerge w:val="restart"/>
          </w:tcPr>
          <w:p w:rsidR="00057607" w:rsidRPr="0055661B" w:rsidRDefault="00057607" w:rsidP="00E17F6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Объем выпуска</w:t>
            </w:r>
          </w:p>
        </w:tc>
        <w:tc>
          <w:tcPr>
            <w:tcW w:w="5494" w:type="dxa"/>
            <w:gridSpan w:val="3"/>
          </w:tcPr>
          <w:p w:rsidR="00057607" w:rsidRPr="0055661B" w:rsidRDefault="00057607" w:rsidP="00E17F6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Год</w:t>
            </w:r>
          </w:p>
        </w:tc>
      </w:tr>
      <w:tr w:rsidR="00057607" w:rsidRPr="005A31AF">
        <w:tc>
          <w:tcPr>
            <w:tcW w:w="2465" w:type="dxa"/>
            <w:vMerge/>
          </w:tcPr>
          <w:p w:rsidR="00057607" w:rsidRPr="0055661B" w:rsidRDefault="00057607" w:rsidP="00E17F6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5" w:type="dxa"/>
            <w:vMerge/>
          </w:tcPr>
          <w:p w:rsidR="00057607" w:rsidRPr="0055661B" w:rsidRDefault="00057607" w:rsidP="00E17F6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0" w:type="dxa"/>
          </w:tcPr>
          <w:p w:rsidR="00057607" w:rsidRPr="0055661B" w:rsidRDefault="00057607" w:rsidP="00024C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832" w:type="dxa"/>
          </w:tcPr>
          <w:p w:rsidR="00057607" w:rsidRPr="0055661B" w:rsidRDefault="00057607" w:rsidP="00024C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832" w:type="dxa"/>
          </w:tcPr>
          <w:p w:rsidR="00057607" w:rsidRPr="0055661B" w:rsidRDefault="00057607" w:rsidP="00024C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2015</w:t>
            </w:r>
          </w:p>
        </w:tc>
      </w:tr>
      <w:tr w:rsidR="00057607" w:rsidRPr="005A31AF">
        <w:tc>
          <w:tcPr>
            <w:tcW w:w="2465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Персональные компьютеры</w:t>
            </w:r>
          </w:p>
        </w:tc>
        <w:tc>
          <w:tcPr>
            <w:tcW w:w="1895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30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428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813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423</w:t>
            </w:r>
          </w:p>
        </w:tc>
      </w:tr>
      <w:tr w:rsidR="00057607" w:rsidRPr="005A31AF">
        <w:tc>
          <w:tcPr>
            <w:tcW w:w="2465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Вычислительные комплексы</w:t>
            </w:r>
          </w:p>
        </w:tc>
        <w:tc>
          <w:tcPr>
            <w:tcW w:w="1895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30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630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394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314</w:t>
            </w:r>
          </w:p>
        </w:tc>
      </w:tr>
      <w:tr w:rsidR="00057607" w:rsidRPr="005A31AF">
        <w:tc>
          <w:tcPr>
            <w:tcW w:w="2465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Электроплитки</w:t>
            </w:r>
          </w:p>
        </w:tc>
        <w:tc>
          <w:tcPr>
            <w:tcW w:w="1895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30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14 141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9 052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7630</w:t>
            </w:r>
          </w:p>
        </w:tc>
      </w:tr>
      <w:tr w:rsidR="00057607" w:rsidRPr="005A31AF">
        <w:tc>
          <w:tcPr>
            <w:tcW w:w="2465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Электрогрелки</w:t>
            </w:r>
          </w:p>
        </w:tc>
        <w:tc>
          <w:tcPr>
            <w:tcW w:w="1895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30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48 561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46 568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33 767</w:t>
            </w:r>
          </w:p>
        </w:tc>
      </w:tr>
      <w:tr w:rsidR="00057607" w:rsidRPr="005A31AF">
        <w:tc>
          <w:tcPr>
            <w:tcW w:w="2465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Фильтр угольный</w:t>
            </w:r>
          </w:p>
        </w:tc>
        <w:tc>
          <w:tcPr>
            <w:tcW w:w="1895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30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76 287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96 472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91 172</w:t>
            </w:r>
          </w:p>
        </w:tc>
      </w:tr>
      <w:tr w:rsidR="00057607" w:rsidRPr="005A31AF">
        <w:tc>
          <w:tcPr>
            <w:tcW w:w="2465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Переключатели кнопочные</w:t>
            </w:r>
          </w:p>
        </w:tc>
        <w:tc>
          <w:tcPr>
            <w:tcW w:w="1895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тыс.шт.</w:t>
            </w:r>
          </w:p>
        </w:tc>
        <w:tc>
          <w:tcPr>
            <w:tcW w:w="1830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216</w:t>
            </w:r>
          </w:p>
        </w:tc>
      </w:tr>
      <w:tr w:rsidR="00057607" w:rsidRPr="005A31AF">
        <w:tc>
          <w:tcPr>
            <w:tcW w:w="2465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Громкоговорители</w:t>
            </w:r>
          </w:p>
        </w:tc>
        <w:tc>
          <w:tcPr>
            <w:tcW w:w="1895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30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7 810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3 626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1 136</w:t>
            </w:r>
          </w:p>
        </w:tc>
      </w:tr>
      <w:tr w:rsidR="00057607" w:rsidRPr="005A31AF">
        <w:tc>
          <w:tcPr>
            <w:tcW w:w="2465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Звонок электрический</w:t>
            </w:r>
          </w:p>
        </w:tc>
        <w:tc>
          <w:tcPr>
            <w:tcW w:w="1895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830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3 830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3 629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2 993</w:t>
            </w:r>
          </w:p>
        </w:tc>
      </w:tr>
      <w:tr w:rsidR="00057607" w:rsidRPr="005A31AF">
        <w:tc>
          <w:tcPr>
            <w:tcW w:w="2465" w:type="dxa"/>
          </w:tcPr>
          <w:p w:rsidR="00057607" w:rsidRPr="0055661B" w:rsidRDefault="00057607" w:rsidP="00AC6EE1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Пошив постельного белья</w:t>
            </w:r>
          </w:p>
        </w:tc>
        <w:tc>
          <w:tcPr>
            <w:tcW w:w="1895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тыс.шт.</w:t>
            </w:r>
          </w:p>
        </w:tc>
        <w:tc>
          <w:tcPr>
            <w:tcW w:w="1830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024C53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832" w:type="dxa"/>
            <w:vAlign w:val="center"/>
          </w:tcPr>
          <w:p w:rsidR="00057607" w:rsidRPr="0055661B" w:rsidRDefault="00057607" w:rsidP="003B01FF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10</w:t>
            </w:r>
          </w:p>
        </w:tc>
      </w:tr>
    </w:tbl>
    <w:p w:rsidR="00057607" w:rsidRPr="005A31AF" w:rsidRDefault="00057607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color w:val="FF0000"/>
          <w:sz w:val="28"/>
          <w:szCs w:val="28"/>
          <w:lang w:val="en-US"/>
        </w:rPr>
      </w:pPr>
    </w:p>
    <w:p w:rsidR="00057607" w:rsidRPr="005A31AF" w:rsidRDefault="00057607" w:rsidP="006555BE">
      <w:pPr>
        <w:shd w:val="clear" w:color="auto" w:fill="FFFFFF"/>
        <w:tabs>
          <w:tab w:val="left" w:pos="1670"/>
        </w:tabs>
        <w:rPr>
          <w:color w:val="FF0000"/>
          <w:sz w:val="16"/>
          <w:szCs w:val="16"/>
        </w:rPr>
      </w:pPr>
    </w:p>
    <w:p w:rsidR="00057607" w:rsidRPr="005A31AF" w:rsidRDefault="00057607" w:rsidP="00441675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color w:val="FF0000"/>
          <w:sz w:val="28"/>
          <w:szCs w:val="28"/>
        </w:rPr>
        <w:sectPr w:rsidR="00057607" w:rsidRPr="005A31AF" w:rsidSect="00DB366C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057607" w:rsidRPr="00F72630" w:rsidRDefault="00057607" w:rsidP="007D6A58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sz w:val="28"/>
          <w:szCs w:val="28"/>
        </w:rPr>
      </w:pPr>
      <w:r w:rsidRPr="00F72630">
        <w:rPr>
          <w:b/>
          <w:bCs/>
          <w:sz w:val="28"/>
          <w:szCs w:val="28"/>
          <w:lang w:val="en-US"/>
        </w:rPr>
        <w:t>IV</w:t>
      </w:r>
      <w:r w:rsidRPr="00F72630">
        <w:rPr>
          <w:b/>
          <w:bCs/>
          <w:sz w:val="28"/>
          <w:szCs w:val="28"/>
        </w:rPr>
        <w:t>. Реализуемые (</w:t>
      </w:r>
      <w:r w:rsidRPr="00F72630">
        <w:rPr>
          <w:sz w:val="28"/>
          <w:szCs w:val="28"/>
        </w:rPr>
        <w:t>либо реализованные за последние 3 года</w:t>
      </w:r>
      <w:r w:rsidRPr="00F72630">
        <w:rPr>
          <w:b/>
          <w:bCs/>
          <w:sz w:val="28"/>
          <w:szCs w:val="28"/>
        </w:rPr>
        <w:t xml:space="preserve">) инвестиционные проекты. </w:t>
      </w:r>
    </w:p>
    <w:p w:rsidR="00057607" w:rsidRPr="00F72630" w:rsidRDefault="00057607" w:rsidP="007D6A58">
      <w:pPr>
        <w:shd w:val="clear" w:color="auto" w:fill="FFFFFF"/>
        <w:tabs>
          <w:tab w:val="left" w:pos="1670"/>
        </w:tabs>
        <w:ind w:firstLine="720"/>
        <w:jc w:val="both"/>
        <w:rPr>
          <w:b/>
          <w:bCs/>
          <w:sz w:val="28"/>
          <w:szCs w:val="28"/>
        </w:rPr>
      </w:pPr>
      <w:r w:rsidRPr="00F72630">
        <w:rPr>
          <w:b/>
          <w:bCs/>
          <w:sz w:val="28"/>
          <w:szCs w:val="28"/>
        </w:rPr>
        <w:t xml:space="preserve">Планируемые к реализации инвестиционные проекты </w:t>
      </w:r>
    </w:p>
    <w:tbl>
      <w:tblPr>
        <w:tblW w:w="15024" w:type="dxa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28"/>
        <w:gridCol w:w="1620"/>
        <w:gridCol w:w="1260"/>
        <w:gridCol w:w="1676"/>
        <w:gridCol w:w="1321"/>
        <w:gridCol w:w="3539"/>
        <w:gridCol w:w="2980"/>
      </w:tblGrid>
      <w:tr w:rsidR="00057607" w:rsidRPr="00B43F7E">
        <w:trPr>
          <w:trHeight w:val="385"/>
        </w:trPr>
        <w:tc>
          <w:tcPr>
            <w:tcW w:w="15024" w:type="dxa"/>
            <w:gridSpan w:val="7"/>
          </w:tcPr>
          <w:p w:rsidR="00057607" w:rsidRPr="00B43F7E" w:rsidRDefault="00057607" w:rsidP="001F27EB">
            <w:pPr>
              <w:jc w:val="center"/>
              <w:rPr>
                <w:sz w:val="26"/>
                <w:szCs w:val="26"/>
              </w:rPr>
            </w:pPr>
            <w:r w:rsidRPr="00B43F7E">
              <w:rPr>
                <w:b/>
                <w:bCs/>
                <w:sz w:val="26"/>
                <w:szCs w:val="26"/>
              </w:rPr>
              <w:t>Инвестиционные проекты, реализованные за последние 3 года</w:t>
            </w:r>
          </w:p>
        </w:tc>
      </w:tr>
      <w:tr w:rsidR="00057607" w:rsidRPr="00B43F7E">
        <w:tc>
          <w:tcPr>
            <w:tcW w:w="2628" w:type="dxa"/>
            <w:vAlign w:val="center"/>
          </w:tcPr>
          <w:p w:rsidR="00057607" w:rsidRPr="00B43F7E" w:rsidRDefault="00057607" w:rsidP="00F72630">
            <w:pPr>
              <w:jc w:val="center"/>
            </w:pPr>
            <w:r w:rsidRPr="00B43F7E">
              <w:t>Наименование проекта</w:t>
            </w:r>
          </w:p>
        </w:tc>
        <w:tc>
          <w:tcPr>
            <w:tcW w:w="1620" w:type="dxa"/>
            <w:vAlign w:val="center"/>
          </w:tcPr>
          <w:p w:rsidR="00057607" w:rsidRPr="00B43F7E" w:rsidRDefault="00057607" w:rsidP="00F72630">
            <w:pPr>
              <w:jc w:val="center"/>
            </w:pPr>
            <w:r w:rsidRPr="00B43F7E">
              <w:t>Сроки реализации</w:t>
            </w:r>
          </w:p>
        </w:tc>
        <w:tc>
          <w:tcPr>
            <w:tcW w:w="1260" w:type="dxa"/>
            <w:vAlign w:val="center"/>
          </w:tcPr>
          <w:p w:rsidR="00057607" w:rsidRPr="00B43F7E" w:rsidRDefault="00057607" w:rsidP="00F72630">
            <w:pPr>
              <w:ind w:left="-133" w:right="-115"/>
              <w:jc w:val="center"/>
            </w:pPr>
            <w:r w:rsidRPr="00B43F7E">
              <w:t>Стоимость</w:t>
            </w:r>
          </w:p>
        </w:tc>
        <w:tc>
          <w:tcPr>
            <w:tcW w:w="2997" w:type="dxa"/>
            <w:gridSpan w:val="2"/>
            <w:vAlign w:val="center"/>
          </w:tcPr>
          <w:p w:rsidR="00057607" w:rsidRPr="00B43F7E" w:rsidRDefault="00057607" w:rsidP="00F72630">
            <w:pPr>
              <w:jc w:val="center"/>
            </w:pPr>
            <w:r w:rsidRPr="00B43F7E">
              <w:t>Объем освоенных инвестиций</w:t>
            </w:r>
          </w:p>
        </w:tc>
        <w:tc>
          <w:tcPr>
            <w:tcW w:w="3539" w:type="dxa"/>
            <w:vAlign w:val="center"/>
          </w:tcPr>
          <w:p w:rsidR="00057607" w:rsidRPr="00B43F7E" w:rsidRDefault="00057607" w:rsidP="00F72630">
            <w:pPr>
              <w:jc w:val="center"/>
            </w:pPr>
            <w:r w:rsidRPr="00B43F7E">
              <w:t>Внедренные технологии и оборудование</w:t>
            </w:r>
          </w:p>
        </w:tc>
        <w:tc>
          <w:tcPr>
            <w:tcW w:w="2980" w:type="dxa"/>
            <w:vAlign w:val="center"/>
          </w:tcPr>
          <w:p w:rsidR="00057607" w:rsidRPr="00B43F7E" w:rsidRDefault="00057607" w:rsidP="00F72630">
            <w:pPr>
              <w:jc w:val="center"/>
            </w:pPr>
            <w:r w:rsidRPr="00B43F7E">
              <w:t>Экономический эффект (увеличение объемов производства, расширение ассортимента и т. д.)</w:t>
            </w:r>
          </w:p>
        </w:tc>
      </w:tr>
      <w:tr w:rsidR="00057607" w:rsidRPr="009F1060">
        <w:trPr>
          <w:trHeight w:val="1348"/>
        </w:trPr>
        <w:tc>
          <w:tcPr>
            <w:tcW w:w="2628" w:type="dxa"/>
            <w:vAlign w:val="center"/>
          </w:tcPr>
          <w:p w:rsidR="00057607" w:rsidRPr="006352FF" w:rsidRDefault="00057607" w:rsidP="00F72630">
            <w:pPr>
              <w:jc w:val="center"/>
            </w:pPr>
            <w:r>
              <w:t>Модернизация участка литья пластмасс</w:t>
            </w:r>
          </w:p>
        </w:tc>
        <w:tc>
          <w:tcPr>
            <w:tcW w:w="1620" w:type="dxa"/>
            <w:vMerge w:val="restart"/>
            <w:vAlign w:val="center"/>
          </w:tcPr>
          <w:p w:rsidR="00057607" w:rsidRPr="00B43F7E" w:rsidRDefault="00057607" w:rsidP="00F72630">
            <w:pPr>
              <w:jc w:val="center"/>
            </w:pPr>
            <w:r>
              <w:t>I кв. 2012 – I</w:t>
            </w:r>
            <w:r>
              <w:rPr>
                <w:lang w:val="en-US"/>
              </w:rPr>
              <w:t>V</w:t>
            </w:r>
            <w:r w:rsidRPr="00B43F7E">
              <w:t xml:space="preserve"> кв. 201</w:t>
            </w:r>
            <w:r>
              <w:rPr>
                <w:lang w:val="en-US"/>
              </w:rPr>
              <w:t>5</w:t>
            </w:r>
          </w:p>
        </w:tc>
        <w:tc>
          <w:tcPr>
            <w:tcW w:w="1260" w:type="dxa"/>
            <w:vMerge w:val="restart"/>
            <w:vAlign w:val="center"/>
          </w:tcPr>
          <w:p w:rsidR="00057607" w:rsidRPr="00B43F7E" w:rsidRDefault="00057607" w:rsidP="00F72630">
            <w:pPr>
              <w:jc w:val="center"/>
            </w:pPr>
            <w:r>
              <w:t>771,22</w:t>
            </w:r>
            <w:r w:rsidRPr="00B43F7E">
              <w:t xml:space="preserve"> млн. руб.</w:t>
            </w:r>
          </w:p>
        </w:tc>
        <w:tc>
          <w:tcPr>
            <w:tcW w:w="2997" w:type="dxa"/>
            <w:gridSpan w:val="2"/>
            <w:vMerge w:val="restart"/>
            <w:vAlign w:val="center"/>
          </w:tcPr>
          <w:p w:rsidR="00057607" w:rsidRPr="00B43F7E" w:rsidRDefault="00057607" w:rsidP="00F72630">
            <w:pPr>
              <w:jc w:val="center"/>
            </w:pPr>
            <w:r>
              <w:t>771,22</w:t>
            </w:r>
            <w:r w:rsidRPr="00B43F7E">
              <w:t xml:space="preserve"> млн. руб.</w:t>
            </w:r>
          </w:p>
        </w:tc>
        <w:tc>
          <w:tcPr>
            <w:tcW w:w="3539" w:type="dxa"/>
            <w:vMerge w:val="restart"/>
          </w:tcPr>
          <w:p w:rsidR="00057607" w:rsidRDefault="00057607" w:rsidP="001F27EB">
            <w:pPr>
              <w:numPr>
                <w:ilvl w:val="0"/>
                <w:numId w:val="4"/>
              </w:numPr>
              <w:ind w:left="236" w:hanging="236"/>
            </w:pPr>
            <w:r>
              <w:t>Внедрено 6 новых пресс-форм и 5 шт. доработано;</w:t>
            </w:r>
          </w:p>
          <w:p w:rsidR="00057607" w:rsidRDefault="00057607" w:rsidP="001F27EB">
            <w:pPr>
              <w:numPr>
                <w:ilvl w:val="0"/>
                <w:numId w:val="4"/>
              </w:numPr>
              <w:ind w:left="236" w:hanging="236"/>
            </w:pPr>
            <w:r>
              <w:t>Внедрено оборудование:</w:t>
            </w:r>
          </w:p>
          <w:p w:rsidR="00057607" w:rsidRDefault="00057607" w:rsidP="001F27EB">
            <w:pPr>
              <w:numPr>
                <w:ilvl w:val="0"/>
                <w:numId w:val="5"/>
              </w:numPr>
              <w:ind w:left="236" w:hanging="236"/>
            </w:pPr>
            <w:r>
              <w:t>Дробилка шнековая;</w:t>
            </w:r>
          </w:p>
          <w:p w:rsidR="00057607" w:rsidRDefault="00057607" w:rsidP="001F27EB">
            <w:pPr>
              <w:numPr>
                <w:ilvl w:val="0"/>
                <w:numId w:val="5"/>
              </w:numPr>
              <w:ind w:left="236" w:hanging="236"/>
            </w:pPr>
            <w:r>
              <w:t>Устройство нарезки проводов;</w:t>
            </w:r>
          </w:p>
          <w:p w:rsidR="00057607" w:rsidRDefault="00057607" w:rsidP="001F27EB">
            <w:pPr>
              <w:numPr>
                <w:ilvl w:val="0"/>
                <w:numId w:val="5"/>
              </w:numPr>
              <w:ind w:left="236" w:hanging="236"/>
            </w:pPr>
            <w:r>
              <w:t>Промышленная швейная машина – 3 шт.;</w:t>
            </w:r>
          </w:p>
          <w:p w:rsidR="00057607" w:rsidRDefault="00057607" w:rsidP="001F27EB">
            <w:pPr>
              <w:numPr>
                <w:ilvl w:val="0"/>
                <w:numId w:val="5"/>
              </w:numPr>
              <w:ind w:left="236" w:hanging="236"/>
            </w:pPr>
            <w:r>
              <w:t>ТПА ТМ100К/380.005.Р001;</w:t>
            </w:r>
          </w:p>
          <w:p w:rsidR="00057607" w:rsidRPr="00B43F7E" w:rsidRDefault="00057607" w:rsidP="001F27EB">
            <w:pPr>
              <w:numPr>
                <w:ilvl w:val="0"/>
                <w:numId w:val="5"/>
              </w:numPr>
              <w:ind w:left="236" w:hanging="236"/>
            </w:pPr>
            <w:r>
              <w:t xml:space="preserve">Эл.мех-й пресс </w:t>
            </w:r>
            <w:r>
              <w:rPr>
                <w:lang w:val="en-US"/>
              </w:rPr>
              <w:t>MECALTT</w:t>
            </w:r>
            <w:r>
              <w:t>.</w:t>
            </w:r>
          </w:p>
        </w:tc>
        <w:tc>
          <w:tcPr>
            <w:tcW w:w="2980" w:type="dxa"/>
            <w:vMerge w:val="restart"/>
          </w:tcPr>
          <w:p w:rsidR="00057607" w:rsidRPr="009F1060" w:rsidRDefault="00057607" w:rsidP="001F27EB">
            <w:pPr>
              <w:ind w:right="-29"/>
            </w:pPr>
            <w:r w:rsidRPr="009F1060">
              <w:t>1.Создано 3 раб.места;</w:t>
            </w:r>
          </w:p>
          <w:p w:rsidR="00057607" w:rsidRPr="009F1060" w:rsidRDefault="00057607" w:rsidP="001F27EB">
            <w:pPr>
              <w:ind w:right="-29"/>
            </w:pPr>
            <w:r w:rsidRPr="009F1060">
              <w:t>2.Расширен ассортимент производимой продукции</w:t>
            </w:r>
          </w:p>
        </w:tc>
      </w:tr>
      <w:tr w:rsidR="00057607" w:rsidRPr="00B43F7E">
        <w:tc>
          <w:tcPr>
            <w:tcW w:w="2628" w:type="dxa"/>
            <w:vAlign w:val="center"/>
          </w:tcPr>
          <w:p w:rsidR="00057607" w:rsidRDefault="00057607" w:rsidP="00F72630">
            <w:pPr>
              <w:jc w:val="center"/>
            </w:pPr>
            <w:r>
              <w:t>Модернизация участка нагревательных приборов</w:t>
            </w:r>
          </w:p>
        </w:tc>
        <w:tc>
          <w:tcPr>
            <w:tcW w:w="1620" w:type="dxa"/>
            <w:vMerge/>
          </w:tcPr>
          <w:p w:rsidR="00057607" w:rsidRDefault="00057607" w:rsidP="001F27EB">
            <w:pPr>
              <w:jc w:val="center"/>
            </w:pPr>
          </w:p>
        </w:tc>
        <w:tc>
          <w:tcPr>
            <w:tcW w:w="1260" w:type="dxa"/>
            <w:vMerge/>
          </w:tcPr>
          <w:p w:rsidR="00057607" w:rsidRPr="00B43F7E" w:rsidRDefault="00057607" w:rsidP="001F27EB">
            <w:pPr>
              <w:jc w:val="center"/>
            </w:pPr>
          </w:p>
        </w:tc>
        <w:tc>
          <w:tcPr>
            <w:tcW w:w="2997" w:type="dxa"/>
            <w:gridSpan w:val="2"/>
            <w:vMerge/>
          </w:tcPr>
          <w:p w:rsidR="00057607" w:rsidRPr="00B43F7E" w:rsidRDefault="00057607" w:rsidP="001F27EB">
            <w:pPr>
              <w:jc w:val="center"/>
            </w:pPr>
          </w:p>
        </w:tc>
        <w:tc>
          <w:tcPr>
            <w:tcW w:w="3539" w:type="dxa"/>
            <w:vMerge/>
          </w:tcPr>
          <w:p w:rsidR="00057607" w:rsidRPr="00B43F7E" w:rsidRDefault="00057607" w:rsidP="001F27EB">
            <w:pPr>
              <w:jc w:val="center"/>
            </w:pPr>
          </w:p>
        </w:tc>
        <w:tc>
          <w:tcPr>
            <w:tcW w:w="2980" w:type="dxa"/>
            <w:vMerge/>
          </w:tcPr>
          <w:p w:rsidR="00057607" w:rsidRPr="00B43F7E" w:rsidRDefault="00057607" w:rsidP="001F27EB">
            <w:pPr>
              <w:ind w:left="-110" w:right="-29"/>
              <w:jc w:val="center"/>
            </w:pPr>
          </w:p>
        </w:tc>
      </w:tr>
      <w:tr w:rsidR="00057607" w:rsidRPr="00B43F7E">
        <w:tc>
          <w:tcPr>
            <w:tcW w:w="15024" w:type="dxa"/>
            <w:gridSpan w:val="7"/>
          </w:tcPr>
          <w:p w:rsidR="00057607" w:rsidRPr="00B43F7E" w:rsidRDefault="00057607" w:rsidP="001F27EB">
            <w:pPr>
              <w:jc w:val="center"/>
              <w:rPr>
                <w:b/>
                <w:bCs/>
                <w:sz w:val="26"/>
                <w:szCs w:val="26"/>
              </w:rPr>
            </w:pPr>
            <w:r w:rsidRPr="00B43F7E">
              <w:rPr>
                <w:b/>
                <w:bCs/>
                <w:sz w:val="26"/>
                <w:szCs w:val="26"/>
              </w:rPr>
              <w:t>Планируемые к реализации инвестиционные проекты</w:t>
            </w:r>
          </w:p>
        </w:tc>
      </w:tr>
      <w:tr w:rsidR="00057607" w:rsidRPr="00B43F7E">
        <w:tc>
          <w:tcPr>
            <w:tcW w:w="2628" w:type="dxa"/>
            <w:vMerge w:val="restart"/>
            <w:vAlign w:val="center"/>
          </w:tcPr>
          <w:p w:rsidR="00057607" w:rsidRPr="00B43F7E" w:rsidRDefault="00057607" w:rsidP="00F72630">
            <w:pPr>
              <w:jc w:val="center"/>
            </w:pPr>
            <w:r w:rsidRPr="00B43F7E">
              <w:t>Наименование проекта</w:t>
            </w:r>
          </w:p>
        </w:tc>
        <w:tc>
          <w:tcPr>
            <w:tcW w:w="1620" w:type="dxa"/>
            <w:vMerge w:val="restart"/>
            <w:vAlign w:val="center"/>
          </w:tcPr>
          <w:p w:rsidR="00057607" w:rsidRPr="00B43F7E" w:rsidRDefault="00057607" w:rsidP="00F72630">
            <w:pPr>
              <w:jc w:val="center"/>
            </w:pPr>
            <w:r w:rsidRPr="00B43F7E">
              <w:t>Сроки реализации</w:t>
            </w:r>
          </w:p>
        </w:tc>
        <w:tc>
          <w:tcPr>
            <w:tcW w:w="1260" w:type="dxa"/>
            <w:vMerge w:val="restart"/>
            <w:vAlign w:val="center"/>
          </w:tcPr>
          <w:p w:rsidR="00057607" w:rsidRPr="00B43F7E" w:rsidRDefault="00057607" w:rsidP="00F72630">
            <w:pPr>
              <w:ind w:left="-133" w:right="-108"/>
              <w:jc w:val="center"/>
            </w:pPr>
            <w:r w:rsidRPr="00B43F7E">
              <w:t>Стоимость</w:t>
            </w:r>
          </w:p>
        </w:tc>
        <w:tc>
          <w:tcPr>
            <w:tcW w:w="2997" w:type="dxa"/>
            <w:gridSpan w:val="2"/>
            <w:vAlign w:val="center"/>
          </w:tcPr>
          <w:p w:rsidR="00057607" w:rsidRPr="00B43F7E" w:rsidRDefault="00057607" w:rsidP="00F72630">
            <w:pPr>
              <w:ind w:left="-107" w:right="-113"/>
              <w:jc w:val="center"/>
            </w:pPr>
            <w:r w:rsidRPr="00B43F7E">
              <w:t>Источники финансирования</w:t>
            </w:r>
          </w:p>
        </w:tc>
        <w:tc>
          <w:tcPr>
            <w:tcW w:w="3539" w:type="dxa"/>
            <w:vMerge w:val="restart"/>
            <w:vAlign w:val="center"/>
          </w:tcPr>
          <w:p w:rsidR="00057607" w:rsidRPr="00B43F7E" w:rsidRDefault="00057607" w:rsidP="00F72630">
            <w:pPr>
              <w:jc w:val="center"/>
            </w:pPr>
            <w:r w:rsidRPr="00B43F7E">
              <w:t>Внедряемые технологии и оборудование</w:t>
            </w:r>
          </w:p>
        </w:tc>
        <w:tc>
          <w:tcPr>
            <w:tcW w:w="2980" w:type="dxa"/>
            <w:vMerge w:val="restart"/>
            <w:vAlign w:val="center"/>
          </w:tcPr>
          <w:p w:rsidR="00057607" w:rsidRPr="00B43F7E" w:rsidRDefault="00057607" w:rsidP="00F72630">
            <w:pPr>
              <w:jc w:val="center"/>
            </w:pPr>
            <w:r w:rsidRPr="00B43F7E">
              <w:t>Ожидаемый эффект</w:t>
            </w:r>
          </w:p>
        </w:tc>
      </w:tr>
      <w:tr w:rsidR="00057607" w:rsidRPr="00B43F7E">
        <w:tc>
          <w:tcPr>
            <w:tcW w:w="2628" w:type="dxa"/>
            <w:vMerge/>
          </w:tcPr>
          <w:p w:rsidR="00057607" w:rsidRPr="00B43F7E" w:rsidRDefault="00057607" w:rsidP="001F27EB"/>
        </w:tc>
        <w:tc>
          <w:tcPr>
            <w:tcW w:w="1620" w:type="dxa"/>
            <w:vMerge/>
          </w:tcPr>
          <w:p w:rsidR="00057607" w:rsidRPr="00B43F7E" w:rsidRDefault="00057607" w:rsidP="001F27EB">
            <w:pPr>
              <w:jc w:val="center"/>
            </w:pPr>
          </w:p>
        </w:tc>
        <w:tc>
          <w:tcPr>
            <w:tcW w:w="1260" w:type="dxa"/>
            <w:vMerge/>
          </w:tcPr>
          <w:p w:rsidR="00057607" w:rsidRPr="00B43F7E" w:rsidRDefault="00057607" w:rsidP="001F27EB">
            <w:pPr>
              <w:jc w:val="center"/>
            </w:pPr>
          </w:p>
        </w:tc>
        <w:tc>
          <w:tcPr>
            <w:tcW w:w="1676" w:type="dxa"/>
          </w:tcPr>
          <w:p w:rsidR="00057607" w:rsidRPr="00B43F7E" w:rsidRDefault="00057607" w:rsidP="001F27EB">
            <w:pPr>
              <w:ind w:left="-108" w:right="-113"/>
              <w:jc w:val="center"/>
            </w:pPr>
            <w:r w:rsidRPr="00B43F7E">
              <w:t>Собственные средства</w:t>
            </w:r>
          </w:p>
        </w:tc>
        <w:tc>
          <w:tcPr>
            <w:tcW w:w="1321" w:type="dxa"/>
          </w:tcPr>
          <w:p w:rsidR="00057607" w:rsidRPr="00B43F7E" w:rsidRDefault="00057607" w:rsidP="001F27EB">
            <w:pPr>
              <w:ind w:left="-108" w:right="-113"/>
              <w:jc w:val="center"/>
            </w:pPr>
            <w:r w:rsidRPr="00B43F7E">
              <w:t>Кредиты банков</w:t>
            </w:r>
          </w:p>
        </w:tc>
        <w:tc>
          <w:tcPr>
            <w:tcW w:w="3539" w:type="dxa"/>
            <w:vMerge/>
          </w:tcPr>
          <w:p w:rsidR="00057607" w:rsidRPr="00B43F7E" w:rsidRDefault="00057607" w:rsidP="001F27EB">
            <w:pPr>
              <w:jc w:val="center"/>
            </w:pPr>
          </w:p>
        </w:tc>
        <w:tc>
          <w:tcPr>
            <w:tcW w:w="2980" w:type="dxa"/>
            <w:vMerge/>
          </w:tcPr>
          <w:p w:rsidR="00057607" w:rsidRPr="00B43F7E" w:rsidRDefault="00057607" w:rsidP="001F27EB">
            <w:pPr>
              <w:jc w:val="center"/>
            </w:pPr>
          </w:p>
        </w:tc>
      </w:tr>
      <w:tr w:rsidR="00057607" w:rsidRPr="00F202FC">
        <w:trPr>
          <w:trHeight w:val="1996"/>
        </w:trPr>
        <w:tc>
          <w:tcPr>
            <w:tcW w:w="2628" w:type="dxa"/>
            <w:vAlign w:val="center"/>
          </w:tcPr>
          <w:p w:rsidR="00057607" w:rsidRPr="00EB2836" w:rsidRDefault="00057607" w:rsidP="00F72630">
            <w:pPr>
              <w:jc w:val="center"/>
            </w:pPr>
            <w:r w:rsidRPr="00EB2836">
              <w:t>Модернизация участка нагревательных приборов (</w:t>
            </w:r>
            <w:r w:rsidRPr="00EB2836">
              <w:rPr>
                <w:lang w:val="en-US"/>
              </w:rPr>
              <w:t>II</w:t>
            </w:r>
            <w:r w:rsidRPr="00EB2836">
              <w:t xml:space="preserve"> этап)</w:t>
            </w:r>
          </w:p>
        </w:tc>
        <w:tc>
          <w:tcPr>
            <w:tcW w:w="1620" w:type="dxa"/>
            <w:vAlign w:val="center"/>
          </w:tcPr>
          <w:p w:rsidR="00057607" w:rsidRPr="00EB2836" w:rsidRDefault="00057607" w:rsidP="00F72630">
            <w:pPr>
              <w:jc w:val="center"/>
            </w:pPr>
            <w:r>
              <w:t>2016–</w:t>
            </w:r>
            <w:r w:rsidRPr="00EB2836">
              <w:t>2018 гг</w:t>
            </w:r>
            <w:r>
              <w:t>.</w:t>
            </w:r>
          </w:p>
        </w:tc>
        <w:tc>
          <w:tcPr>
            <w:tcW w:w="1260" w:type="dxa"/>
            <w:vAlign w:val="center"/>
          </w:tcPr>
          <w:p w:rsidR="00057607" w:rsidRPr="00EB2836" w:rsidRDefault="00057607" w:rsidP="00F72630">
            <w:pPr>
              <w:jc w:val="center"/>
            </w:pPr>
            <w:r w:rsidRPr="00EB2836">
              <w:t>1</w:t>
            </w:r>
            <w:r>
              <w:t> </w:t>
            </w:r>
            <w:r w:rsidRPr="00EB2836">
              <w:t>100</w:t>
            </w:r>
            <w:r>
              <w:t>,0</w:t>
            </w:r>
            <w:r w:rsidRPr="00EB2836">
              <w:t xml:space="preserve"> млн. руб.</w:t>
            </w:r>
          </w:p>
        </w:tc>
        <w:tc>
          <w:tcPr>
            <w:tcW w:w="1676" w:type="dxa"/>
            <w:vAlign w:val="center"/>
          </w:tcPr>
          <w:p w:rsidR="00057607" w:rsidRPr="00EB2836" w:rsidRDefault="00057607" w:rsidP="00F72630">
            <w:pPr>
              <w:jc w:val="center"/>
            </w:pPr>
            <w:r w:rsidRPr="00EB2836">
              <w:t>1</w:t>
            </w:r>
            <w:r>
              <w:t> </w:t>
            </w:r>
            <w:r w:rsidRPr="00EB2836">
              <w:t>100</w:t>
            </w:r>
            <w:r>
              <w:t>,0</w:t>
            </w:r>
            <w:r w:rsidRPr="00EB2836">
              <w:t xml:space="preserve">        млн. руб.</w:t>
            </w:r>
          </w:p>
        </w:tc>
        <w:tc>
          <w:tcPr>
            <w:tcW w:w="1321" w:type="dxa"/>
            <w:vAlign w:val="center"/>
          </w:tcPr>
          <w:p w:rsidR="00057607" w:rsidRPr="00EB2836" w:rsidRDefault="00057607" w:rsidP="00F72630">
            <w:pPr>
              <w:jc w:val="center"/>
            </w:pPr>
            <w:r w:rsidRPr="00EB2836">
              <w:t>--</w:t>
            </w:r>
          </w:p>
        </w:tc>
        <w:tc>
          <w:tcPr>
            <w:tcW w:w="3539" w:type="dxa"/>
          </w:tcPr>
          <w:p w:rsidR="00057607" w:rsidRPr="00F202FC" w:rsidRDefault="00057607" w:rsidP="001F27EB">
            <w:r w:rsidRPr="00F202FC">
              <w:t xml:space="preserve">1. Электромеханический пресс </w:t>
            </w:r>
            <w:r w:rsidRPr="00F202FC">
              <w:rPr>
                <w:lang w:val="en-US"/>
              </w:rPr>
              <w:t>MecalTT</w:t>
            </w:r>
            <w:r w:rsidRPr="00F202FC">
              <w:t>;</w:t>
            </w:r>
          </w:p>
          <w:p w:rsidR="00057607" w:rsidRPr="00F202FC" w:rsidRDefault="00057607" w:rsidP="001F27EB">
            <w:r w:rsidRPr="00F202FC">
              <w:t>2. Машина для полуавтоматической нарезки и зачистки проводов КАРРА 225;</w:t>
            </w:r>
          </w:p>
          <w:p w:rsidR="00057607" w:rsidRPr="00F202FC" w:rsidRDefault="00057607" w:rsidP="001F27EB">
            <w:r>
              <w:t>3. Миниаппликатор</w:t>
            </w:r>
            <w:r w:rsidRPr="00F202FC">
              <w:t>;</w:t>
            </w:r>
          </w:p>
        </w:tc>
        <w:tc>
          <w:tcPr>
            <w:tcW w:w="2980" w:type="dxa"/>
          </w:tcPr>
          <w:p w:rsidR="00057607" w:rsidRPr="00F202FC" w:rsidRDefault="00057607" w:rsidP="001F27EB">
            <w:pPr>
              <w:ind w:left="-110" w:right="-29"/>
              <w:jc w:val="center"/>
            </w:pPr>
            <w:r w:rsidRPr="00F202FC">
              <w:t>Производство новой импортозамещающей и экспортоориентированной продукции</w:t>
            </w:r>
          </w:p>
        </w:tc>
      </w:tr>
      <w:tr w:rsidR="00057607" w:rsidRPr="00F202FC">
        <w:trPr>
          <w:trHeight w:val="1132"/>
        </w:trPr>
        <w:tc>
          <w:tcPr>
            <w:tcW w:w="2628" w:type="dxa"/>
            <w:vAlign w:val="center"/>
          </w:tcPr>
          <w:p w:rsidR="00057607" w:rsidRPr="00184A02" w:rsidRDefault="00057607" w:rsidP="00F72630">
            <w:pPr>
              <w:jc w:val="center"/>
            </w:pPr>
            <w:r w:rsidRPr="00184A02">
              <w:t>Модернизация участка реактопластов и резинотехнических изделий</w:t>
            </w:r>
          </w:p>
        </w:tc>
        <w:tc>
          <w:tcPr>
            <w:tcW w:w="1620" w:type="dxa"/>
            <w:vAlign w:val="center"/>
          </w:tcPr>
          <w:p w:rsidR="00057607" w:rsidRPr="00184A02" w:rsidRDefault="00057607" w:rsidP="00F72630">
            <w:pPr>
              <w:jc w:val="center"/>
            </w:pPr>
            <w:r w:rsidRPr="00184A02">
              <w:rPr>
                <w:lang w:val="en-US"/>
              </w:rPr>
              <w:t xml:space="preserve">I - </w:t>
            </w:r>
            <w:r w:rsidRPr="00184A02">
              <w:t>IV кв. 201</w:t>
            </w:r>
            <w:r w:rsidRPr="00184A02">
              <w:rPr>
                <w:lang w:val="en-US"/>
              </w:rPr>
              <w:t xml:space="preserve">6 </w:t>
            </w:r>
            <w:r w:rsidRPr="00184A02">
              <w:t>г.</w:t>
            </w:r>
          </w:p>
        </w:tc>
        <w:tc>
          <w:tcPr>
            <w:tcW w:w="1260" w:type="dxa"/>
            <w:vAlign w:val="center"/>
          </w:tcPr>
          <w:p w:rsidR="00057607" w:rsidRPr="00184A02" w:rsidRDefault="00057607" w:rsidP="00F72630">
            <w:pPr>
              <w:jc w:val="center"/>
            </w:pPr>
            <w:r w:rsidRPr="00184A02">
              <w:t>100,0 млн. руб.</w:t>
            </w:r>
          </w:p>
        </w:tc>
        <w:tc>
          <w:tcPr>
            <w:tcW w:w="1676" w:type="dxa"/>
            <w:vAlign w:val="center"/>
          </w:tcPr>
          <w:p w:rsidR="00057607" w:rsidRPr="00184A02" w:rsidRDefault="00057607" w:rsidP="00F72630">
            <w:pPr>
              <w:jc w:val="center"/>
            </w:pPr>
            <w:r w:rsidRPr="00184A02">
              <w:t>100,0        млн. руб.</w:t>
            </w:r>
          </w:p>
        </w:tc>
        <w:tc>
          <w:tcPr>
            <w:tcW w:w="1321" w:type="dxa"/>
            <w:vAlign w:val="center"/>
          </w:tcPr>
          <w:p w:rsidR="00057607" w:rsidRPr="00184A02" w:rsidRDefault="00057607" w:rsidP="00F72630">
            <w:pPr>
              <w:jc w:val="center"/>
            </w:pPr>
            <w:r w:rsidRPr="00184A02">
              <w:t>--</w:t>
            </w:r>
          </w:p>
        </w:tc>
        <w:tc>
          <w:tcPr>
            <w:tcW w:w="3539" w:type="dxa"/>
          </w:tcPr>
          <w:p w:rsidR="00057607" w:rsidRPr="00F202FC" w:rsidRDefault="00057607" w:rsidP="001F27EB">
            <w:pPr>
              <w:ind w:left="-110" w:right="-106"/>
            </w:pPr>
            <w:r w:rsidRPr="00F202FC">
              <w:t>1. Технологическая оснастка для прессования – 4 ед.;</w:t>
            </w:r>
          </w:p>
        </w:tc>
        <w:tc>
          <w:tcPr>
            <w:tcW w:w="2980" w:type="dxa"/>
          </w:tcPr>
          <w:p w:rsidR="00057607" w:rsidRPr="00F202FC" w:rsidRDefault="00057607" w:rsidP="001F27EB">
            <w:pPr>
              <w:jc w:val="center"/>
            </w:pPr>
            <w:r w:rsidRPr="00F202FC">
              <w:t>Производство новой конкурентоспособной продукции</w:t>
            </w:r>
          </w:p>
        </w:tc>
      </w:tr>
      <w:tr w:rsidR="00057607" w:rsidRPr="00EB2836">
        <w:tc>
          <w:tcPr>
            <w:tcW w:w="2628" w:type="dxa"/>
            <w:vAlign w:val="center"/>
          </w:tcPr>
          <w:p w:rsidR="00057607" w:rsidRPr="009F1060" w:rsidRDefault="00057607" w:rsidP="00F72630">
            <w:pPr>
              <w:jc w:val="center"/>
            </w:pPr>
            <w:r w:rsidRPr="009F1060">
              <w:rPr>
                <w:color w:val="000000"/>
              </w:rPr>
              <w:t>Модернизация производства электронных блоков и приборов</w:t>
            </w:r>
          </w:p>
        </w:tc>
        <w:tc>
          <w:tcPr>
            <w:tcW w:w="1620" w:type="dxa"/>
            <w:vAlign w:val="center"/>
          </w:tcPr>
          <w:p w:rsidR="00057607" w:rsidRPr="00184A02" w:rsidRDefault="00057607" w:rsidP="00F72630">
            <w:pPr>
              <w:jc w:val="center"/>
            </w:pPr>
            <w:r>
              <w:t>2016-2017 гг.</w:t>
            </w:r>
          </w:p>
        </w:tc>
        <w:tc>
          <w:tcPr>
            <w:tcW w:w="1260" w:type="dxa"/>
            <w:vAlign w:val="center"/>
          </w:tcPr>
          <w:p w:rsidR="00057607" w:rsidRPr="00184A02" w:rsidRDefault="00057607" w:rsidP="00F72630">
            <w:pPr>
              <w:jc w:val="center"/>
            </w:pPr>
            <w:r>
              <w:t>600,0 млн. руб.</w:t>
            </w:r>
          </w:p>
        </w:tc>
        <w:tc>
          <w:tcPr>
            <w:tcW w:w="1676" w:type="dxa"/>
            <w:vAlign w:val="center"/>
          </w:tcPr>
          <w:p w:rsidR="00057607" w:rsidRPr="00184A02" w:rsidRDefault="00057607" w:rsidP="00F72630">
            <w:pPr>
              <w:jc w:val="center"/>
            </w:pPr>
            <w:r>
              <w:t>600,0        млн. руб.</w:t>
            </w:r>
          </w:p>
        </w:tc>
        <w:tc>
          <w:tcPr>
            <w:tcW w:w="1321" w:type="dxa"/>
            <w:vAlign w:val="center"/>
          </w:tcPr>
          <w:p w:rsidR="00057607" w:rsidRPr="00184A02" w:rsidRDefault="00057607" w:rsidP="00F72630">
            <w:pPr>
              <w:jc w:val="center"/>
            </w:pPr>
            <w:r>
              <w:t>--</w:t>
            </w:r>
          </w:p>
        </w:tc>
        <w:tc>
          <w:tcPr>
            <w:tcW w:w="3539" w:type="dxa"/>
          </w:tcPr>
          <w:p w:rsidR="00057607" w:rsidRPr="00EB2836" w:rsidRDefault="00057607" w:rsidP="001F27EB">
            <w:pPr>
              <w:ind w:left="-110" w:right="-106"/>
              <w:jc w:val="center"/>
              <w:rPr>
                <w:color w:val="FF0000"/>
              </w:rPr>
            </w:pPr>
            <w:r>
              <w:t>Разработка и освоение производства программно-технических</w:t>
            </w:r>
          </w:p>
        </w:tc>
        <w:tc>
          <w:tcPr>
            <w:tcW w:w="2980" w:type="dxa"/>
          </w:tcPr>
          <w:p w:rsidR="00057607" w:rsidRPr="00EB2836" w:rsidRDefault="00057607" w:rsidP="001F27EB">
            <w:pPr>
              <w:jc w:val="center"/>
              <w:rPr>
                <w:color w:val="FF0000"/>
              </w:rPr>
            </w:pPr>
            <w:r w:rsidRPr="00F202FC">
              <w:t>Производство новой конкурентоспособной продукции</w:t>
            </w:r>
          </w:p>
        </w:tc>
      </w:tr>
    </w:tbl>
    <w:p w:rsidR="00057607" w:rsidRPr="005A31AF" w:rsidRDefault="00057607" w:rsidP="00637B3B">
      <w:pPr>
        <w:shd w:val="clear" w:color="auto" w:fill="FFFFFF"/>
        <w:tabs>
          <w:tab w:val="left" w:pos="1670"/>
        </w:tabs>
        <w:jc w:val="both"/>
        <w:rPr>
          <w:b/>
          <w:bCs/>
          <w:color w:val="FF0000"/>
          <w:sz w:val="28"/>
          <w:szCs w:val="28"/>
        </w:rPr>
        <w:sectPr w:rsidR="00057607" w:rsidRPr="005A31AF" w:rsidSect="007D6A58">
          <w:pgSz w:w="16838" w:h="11906" w:orient="landscape"/>
          <w:pgMar w:top="709" w:right="1134" w:bottom="567" w:left="567" w:header="709" w:footer="709" w:gutter="0"/>
          <w:cols w:space="708"/>
          <w:docGrid w:linePitch="360"/>
        </w:sectPr>
      </w:pPr>
    </w:p>
    <w:p w:rsidR="00057607" w:rsidRPr="0055661B" w:rsidRDefault="00057607" w:rsidP="00063A13">
      <w:pPr>
        <w:shd w:val="clear" w:color="auto" w:fill="FFFFFF"/>
        <w:tabs>
          <w:tab w:val="left" w:pos="1670"/>
        </w:tabs>
        <w:ind w:firstLine="709"/>
        <w:rPr>
          <w:b/>
          <w:bCs/>
          <w:color w:val="000000"/>
          <w:sz w:val="28"/>
          <w:szCs w:val="28"/>
          <w:lang w:val="en-US"/>
        </w:rPr>
      </w:pPr>
      <w:r w:rsidRPr="0055661B">
        <w:rPr>
          <w:b/>
          <w:bCs/>
          <w:color w:val="000000"/>
          <w:sz w:val="28"/>
          <w:szCs w:val="28"/>
          <w:lang w:val="en-US"/>
        </w:rPr>
        <w:t>V</w:t>
      </w:r>
      <w:r w:rsidRPr="0055661B">
        <w:rPr>
          <w:b/>
          <w:bCs/>
          <w:color w:val="000000"/>
          <w:sz w:val="28"/>
          <w:szCs w:val="28"/>
        </w:rPr>
        <w:t>. Структура работающих:</w:t>
      </w:r>
    </w:p>
    <w:p w:rsidR="00057607" w:rsidRPr="005A31AF" w:rsidRDefault="00057607" w:rsidP="006555BE">
      <w:pPr>
        <w:shd w:val="clear" w:color="auto" w:fill="FFFFFF"/>
        <w:tabs>
          <w:tab w:val="left" w:pos="1670"/>
        </w:tabs>
        <w:ind w:firstLine="720"/>
        <w:rPr>
          <w:b/>
          <w:bCs/>
          <w:color w:val="FF0000"/>
          <w:sz w:val="28"/>
          <w:szCs w:val="28"/>
          <w:lang w:val="en-US"/>
        </w:rPr>
      </w:pPr>
    </w:p>
    <w:tbl>
      <w:tblPr>
        <w:tblW w:w="0" w:type="auto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71"/>
        <w:gridCol w:w="850"/>
        <w:gridCol w:w="851"/>
        <w:gridCol w:w="833"/>
      </w:tblGrid>
      <w:tr w:rsidR="00057607" w:rsidRPr="00C362B3">
        <w:trPr>
          <w:trHeight w:val="481"/>
        </w:trPr>
        <w:tc>
          <w:tcPr>
            <w:tcW w:w="7371" w:type="dxa"/>
          </w:tcPr>
          <w:p w:rsidR="00057607" w:rsidRPr="0055661B" w:rsidRDefault="00057607" w:rsidP="003B38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57607" w:rsidRPr="0055661B" w:rsidRDefault="00057607" w:rsidP="00CB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851" w:type="dxa"/>
            <w:vAlign w:val="center"/>
          </w:tcPr>
          <w:p w:rsidR="00057607" w:rsidRPr="0055661B" w:rsidRDefault="00057607" w:rsidP="00CB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833" w:type="dxa"/>
            <w:vAlign w:val="center"/>
          </w:tcPr>
          <w:p w:rsidR="00057607" w:rsidRPr="0055661B" w:rsidRDefault="00057607" w:rsidP="00024C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2015</w:t>
            </w:r>
          </w:p>
        </w:tc>
      </w:tr>
      <w:tr w:rsidR="00057607" w:rsidRPr="005A31AF">
        <w:trPr>
          <w:trHeight w:val="558"/>
        </w:trPr>
        <w:tc>
          <w:tcPr>
            <w:tcW w:w="7371" w:type="dxa"/>
            <w:vAlign w:val="center"/>
          </w:tcPr>
          <w:p w:rsidR="00057607" w:rsidRPr="0055661B" w:rsidRDefault="00057607" w:rsidP="002D5A4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Численность работающих всего</w:t>
            </w:r>
            <w:r w:rsidRPr="0055661B">
              <w:rPr>
                <w:b/>
                <w:bCs/>
                <w:color w:val="000000"/>
                <w:sz w:val="28"/>
                <w:szCs w:val="28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057607" w:rsidRPr="0055661B" w:rsidRDefault="00057607" w:rsidP="00CB064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851" w:type="dxa"/>
            <w:vAlign w:val="center"/>
          </w:tcPr>
          <w:p w:rsidR="00057607" w:rsidRPr="0055661B" w:rsidRDefault="00057607" w:rsidP="00CB064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147</w:t>
            </w:r>
          </w:p>
        </w:tc>
        <w:tc>
          <w:tcPr>
            <w:tcW w:w="833" w:type="dxa"/>
            <w:vAlign w:val="center"/>
          </w:tcPr>
          <w:p w:rsidR="00057607" w:rsidRPr="0055661B" w:rsidRDefault="00057607" w:rsidP="002D5A48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144</w:t>
            </w:r>
          </w:p>
        </w:tc>
      </w:tr>
      <w:tr w:rsidR="00057607" w:rsidRPr="005A31AF">
        <w:trPr>
          <w:trHeight w:val="535"/>
        </w:trPr>
        <w:tc>
          <w:tcPr>
            <w:tcW w:w="7371" w:type="dxa"/>
            <w:vAlign w:val="center"/>
          </w:tcPr>
          <w:p w:rsidR="00057607" w:rsidRPr="0055661B" w:rsidRDefault="00057607" w:rsidP="002D5A48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- численность аппарата управления</w:t>
            </w:r>
          </w:p>
        </w:tc>
        <w:tc>
          <w:tcPr>
            <w:tcW w:w="850" w:type="dxa"/>
            <w:vAlign w:val="center"/>
          </w:tcPr>
          <w:p w:rsidR="00057607" w:rsidRPr="0055661B" w:rsidRDefault="00057607" w:rsidP="00CB064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21,5</w:t>
            </w:r>
          </w:p>
        </w:tc>
        <w:tc>
          <w:tcPr>
            <w:tcW w:w="851" w:type="dxa"/>
            <w:vAlign w:val="center"/>
          </w:tcPr>
          <w:p w:rsidR="00057607" w:rsidRPr="0055661B" w:rsidRDefault="00057607" w:rsidP="00CB064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20,5</w:t>
            </w:r>
          </w:p>
        </w:tc>
        <w:tc>
          <w:tcPr>
            <w:tcW w:w="833" w:type="dxa"/>
            <w:vAlign w:val="center"/>
          </w:tcPr>
          <w:p w:rsidR="00057607" w:rsidRPr="0055661B" w:rsidRDefault="00057607" w:rsidP="002D5A48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20</w:t>
            </w:r>
          </w:p>
        </w:tc>
      </w:tr>
      <w:tr w:rsidR="00057607" w:rsidRPr="005A31AF">
        <w:trPr>
          <w:trHeight w:val="557"/>
        </w:trPr>
        <w:tc>
          <w:tcPr>
            <w:tcW w:w="7371" w:type="dxa"/>
            <w:vAlign w:val="center"/>
          </w:tcPr>
          <w:p w:rsidR="00057607" w:rsidRPr="0055661B" w:rsidRDefault="00057607" w:rsidP="002D5A48">
            <w:pPr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-численность промышленно-производственного персонала</w:t>
            </w:r>
          </w:p>
        </w:tc>
        <w:tc>
          <w:tcPr>
            <w:tcW w:w="850" w:type="dxa"/>
            <w:vAlign w:val="center"/>
          </w:tcPr>
          <w:p w:rsidR="00057607" w:rsidRPr="0055661B" w:rsidRDefault="00057607" w:rsidP="00CB064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851" w:type="dxa"/>
            <w:vAlign w:val="center"/>
          </w:tcPr>
          <w:p w:rsidR="00057607" w:rsidRPr="0055661B" w:rsidRDefault="00057607" w:rsidP="00CB064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147</w:t>
            </w:r>
          </w:p>
        </w:tc>
        <w:tc>
          <w:tcPr>
            <w:tcW w:w="833" w:type="dxa"/>
            <w:vAlign w:val="center"/>
          </w:tcPr>
          <w:p w:rsidR="00057607" w:rsidRPr="0055661B" w:rsidRDefault="00057607" w:rsidP="002D5A48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144</w:t>
            </w:r>
          </w:p>
        </w:tc>
      </w:tr>
      <w:tr w:rsidR="00057607" w:rsidRPr="005A31AF">
        <w:trPr>
          <w:trHeight w:val="547"/>
        </w:trPr>
        <w:tc>
          <w:tcPr>
            <w:tcW w:w="7371" w:type="dxa"/>
            <w:vAlign w:val="center"/>
          </w:tcPr>
          <w:p w:rsidR="00057607" w:rsidRPr="0055661B" w:rsidRDefault="00057607" w:rsidP="002D5A48">
            <w:pPr>
              <w:jc w:val="right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т.ч. численность основных рабочих</w:t>
            </w:r>
          </w:p>
        </w:tc>
        <w:tc>
          <w:tcPr>
            <w:tcW w:w="850" w:type="dxa"/>
            <w:vAlign w:val="center"/>
          </w:tcPr>
          <w:p w:rsidR="00057607" w:rsidRPr="0055661B" w:rsidRDefault="00057607" w:rsidP="00CB064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851" w:type="dxa"/>
            <w:vAlign w:val="center"/>
          </w:tcPr>
          <w:p w:rsidR="00057607" w:rsidRPr="0055661B" w:rsidRDefault="00057607" w:rsidP="00CB0647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833" w:type="dxa"/>
            <w:vAlign w:val="center"/>
          </w:tcPr>
          <w:p w:rsidR="00057607" w:rsidRPr="0055661B" w:rsidRDefault="00057607" w:rsidP="002D5A48">
            <w:pPr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52</w:t>
            </w:r>
          </w:p>
        </w:tc>
      </w:tr>
    </w:tbl>
    <w:p w:rsidR="00057607" w:rsidRPr="005A31AF" w:rsidRDefault="00057607" w:rsidP="006555BE">
      <w:pPr>
        <w:shd w:val="clear" w:color="auto" w:fill="FFFFFF"/>
        <w:tabs>
          <w:tab w:val="left" w:pos="1670"/>
        </w:tabs>
        <w:ind w:firstLine="720"/>
        <w:rPr>
          <w:b/>
          <w:bCs/>
          <w:color w:val="FF0000"/>
          <w:sz w:val="28"/>
          <w:szCs w:val="28"/>
        </w:rPr>
      </w:pPr>
    </w:p>
    <w:p w:rsidR="00057607" w:rsidRPr="0055661B" w:rsidRDefault="00057607" w:rsidP="006555BE">
      <w:pPr>
        <w:shd w:val="clear" w:color="auto" w:fill="FFFFFF"/>
        <w:tabs>
          <w:tab w:val="left" w:pos="1670"/>
        </w:tabs>
        <w:ind w:firstLine="720"/>
        <w:rPr>
          <w:b/>
          <w:bCs/>
          <w:color w:val="000000"/>
          <w:sz w:val="28"/>
          <w:szCs w:val="28"/>
        </w:rPr>
      </w:pPr>
    </w:p>
    <w:p w:rsidR="00057607" w:rsidRPr="0055661B" w:rsidRDefault="00057607" w:rsidP="006555BE">
      <w:pPr>
        <w:shd w:val="clear" w:color="auto" w:fill="FFFFFF"/>
        <w:tabs>
          <w:tab w:val="left" w:pos="1670"/>
        </w:tabs>
        <w:ind w:firstLine="720"/>
        <w:rPr>
          <w:b/>
          <w:bCs/>
          <w:color w:val="000000"/>
          <w:sz w:val="28"/>
          <w:szCs w:val="28"/>
        </w:rPr>
      </w:pPr>
      <w:r w:rsidRPr="0055661B">
        <w:rPr>
          <w:b/>
          <w:bCs/>
          <w:color w:val="000000"/>
          <w:sz w:val="28"/>
          <w:szCs w:val="28"/>
          <w:lang w:val="en-US"/>
        </w:rPr>
        <w:t>VI</w:t>
      </w:r>
      <w:r w:rsidRPr="0055661B">
        <w:rPr>
          <w:b/>
          <w:bCs/>
          <w:color w:val="000000"/>
          <w:sz w:val="28"/>
          <w:szCs w:val="28"/>
        </w:rPr>
        <w:t>.  Структура реализации работ (услуг):</w:t>
      </w:r>
    </w:p>
    <w:p w:rsidR="00057607" w:rsidRPr="0055661B" w:rsidRDefault="00057607" w:rsidP="006555BE">
      <w:pPr>
        <w:shd w:val="clear" w:color="auto" w:fill="FFFFFF"/>
        <w:tabs>
          <w:tab w:val="left" w:pos="1670"/>
        </w:tabs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2118"/>
        <w:gridCol w:w="2464"/>
        <w:gridCol w:w="2464"/>
      </w:tblGrid>
      <w:tr w:rsidR="00057607" w:rsidRPr="005A31AF">
        <w:trPr>
          <w:trHeight w:val="565"/>
        </w:trPr>
        <w:tc>
          <w:tcPr>
            <w:tcW w:w="2808" w:type="dxa"/>
            <w:vAlign w:val="center"/>
          </w:tcPr>
          <w:p w:rsidR="00057607" w:rsidRPr="0055661B" w:rsidRDefault="00057607" w:rsidP="00441A11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Структура  (в %)</w:t>
            </w:r>
          </w:p>
        </w:tc>
        <w:tc>
          <w:tcPr>
            <w:tcW w:w="2118" w:type="dxa"/>
            <w:vAlign w:val="center"/>
          </w:tcPr>
          <w:p w:rsidR="00057607" w:rsidRPr="0055661B" w:rsidRDefault="00057607" w:rsidP="00CB0647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2464" w:type="dxa"/>
            <w:vAlign w:val="center"/>
          </w:tcPr>
          <w:p w:rsidR="00057607" w:rsidRPr="0055661B" w:rsidRDefault="00057607" w:rsidP="00CB0647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2464" w:type="dxa"/>
            <w:vAlign w:val="center"/>
          </w:tcPr>
          <w:p w:rsidR="00057607" w:rsidRPr="0055661B" w:rsidRDefault="00057607" w:rsidP="00441A11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661B">
              <w:rPr>
                <w:b/>
                <w:bCs/>
                <w:color w:val="000000"/>
                <w:sz w:val="28"/>
                <w:szCs w:val="28"/>
              </w:rPr>
              <w:t>2015</w:t>
            </w:r>
          </w:p>
        </w:tc>
      </w:tr>
      <w:tr w:rsidR="00057607" w:rsidRPr="005A31AF">
        <w:trPr>
          <w:trHeight w:val="559"/>
        </w:trPr>
        <w:tc>
          <w:tcPr>
            <w:tcW w:w="2808" w:type="dxa"/>
            <w:vAlign w:val="center"/>
          </w:tcPr>
          <w:p w:rsidR="00057607" w:rsidRPr="0055661B" w:rsidRDefault="00057607" w:rsidP="00441A11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Внутренний рынок</w:t>
            </w:r>
          </w:p>
        </w:tc>
        <w:tc>
          <w:tcPr>
            <w:tcW w:w="2118" w:type="dxa"/>
            <w:vAlign w:val="center"/>
          </w:tcPr>
          <w:p w:rsidR="00057607" w:rsidRPr="0055661B" w:rsidRDefault="00057607" w:rsidP="00CB0647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87,9</w:t>
            </w:r>
          </w:p>
        </w:tc>
        <w:tc>
          <w:tcPr>
            <w:tcW w:w="2464" w:type="dxa"/>
            <w:vAlign w:val="center"/>
          </w:tcPr>
          <w:p w:rsidR="00057607" w:rsidRPr="0055661B" w:rsidRDefault="00057607" w:rsidP="00CB0647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2464" w:type="dxa"/>
            <w:vAlign w:val="center"/>
          </w:tcPr>
          <w:p w:rsidR="00057607" w:rsidRPr="0055661B" w:rsidRDefault="00057607" w:rsidP="00F77543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83,5</w:t>
            </w:r>
          </w:p>
        </w:tc>
      </w:tr>
      <w:tr w:rsidR="00057607" w:rsidRPr="005A31AF">
        <w:trPr>
          <w:trHeight w:val="539"/>
        </w:trPr>
        <w:tc>
          <w:tcPr>
            <w:tcW w:w="2808" w:type="dxa"/>
            <w:vAlign w:val="center"/>
          </w:tcPr>
          <w:p w:rsidR="00057607" w:rsidRPr="0055661B" w:rsidRDefault="00057607" w:rsidP="00441A11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Внешний рынок</w:t>
            </w:r>
          </w:p>
        </w:tc>
        <w:tc>
          <w:tcPr>
            <w:tcW w:w="2118" w:type="dxa"/>
            <w:vAlign w:val="center"/>
          </w:tcPr>
          <w:p w:rsidR="00057607" w:rsidRPr="0055661B" w:rsidRDefault="00057607" w:rsidP="00CB0647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12,1</w:t>
            </w:r>
          </w:p>
        </w:tc>
        <w:tc>
          <w:tcPr>
            <w:tcW w:w="2464" w:type="dxa"/>
            <w:vAlign w:val="center"/>
          </w:tcPr>
          <w:p w:rsidR="00057607" w:rsidRPr="0055661B" w:rsidRDefault="00057607" w:rsidP="00CB0647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464" w:type="dxa"/>
            <w:vAlign w:val="center"/>
          </w:tcPr>
          <w:p w:rsidR="00057607" w:rsidRPr="0055661B" w:rsidRDefault="00057607" w:rsidP="00441A11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16,5</w:t>
            </w:r>
          </w:p>
        </w:tc>
      </w:tr>
      <w:tr w:rsidR="00057607" w:rsidRPr="005A31AF">
        <w:trPr>
          <w:trHeight w:val="575"/>
        </w:trPr>
        <w:tc>
          <w:tcPr>
            <w:tcW w:w="2808" w:type="dxa"/>
            <w:vAlign w:val="center"/>
          </w:tcPr>
          <w:p w:rsidR="00057607" w:rsidRPr="0055661B" w:rsidRDefault="00057607" w:rsidP="00441A11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118" w:type="dxa"/>
            <w:vAlign w:val="center"/>
          </w:tcPr>
          <w:p w:rsidR="00057607" w:rsidRPr="0055661B" w:rsidRDefault="00057607" w:rsidP="00CB0647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64" w:type="dxa"/>
            <w:vAlign w:val="center"/>
          </w:tcPr>
          <w:p w:rsidR="00057607" w:rsidRPr="0055661B" w:rsidRDefault="00057607" w:rsidP="00CB0647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64" w:type="dxa"/>
            <w:vAlign w:val="center"/>
          </w:tcPr>
          <w:p w:rsidR="00057607" w:rsidRPr="0055661B" w:rsidRDefault="00057607" w:rsidP="00441A11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55661B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:rsidR="00057607" w:rsidRPr="005A31AF" w:rsidRDefault="00057607" w:rsidP="006555BE">
      <w:pPr>
        <w:shd w:val="clear" w:color="auto" w:fill="FFFFFF"/>
        <w:tabs>
          <w:tab w:val="left" w:pos="1670"/>
        </w:tabs>
        <w:rPr>
          <w:color w:val="FF0000"/>
          <w:sz w:val="16"/>
          <w:szCs w:val="16"/>
        </w:rPr>
      </w:pPr>
    </w:p>
    <w:p w:rsidR="00057607" w:rsidRPr="0055661B" w:rsidRDefault="00057607" w:rsidP="00801A89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5661B">
        <w:rPr>
          <w:color w:val="000000"/>
          <w:sz w:val="28"/>
          <w:szCs w:val="28"/>
        </w:rPr>
        <w:t>Основные рынки сбыта продукции (Российская Федерация, Украина, Латвия, Эстония, Молдова).</w:t>
      </w:r>
    </w:p>
    <w:p w:rsidR="00057607" w:rsidRPr="005A31AF" w:rsidRDefault="00057607" w:rsidP="006555BE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</w:p>
    <w:p w:rsidR="00057607" w:rsidRPr="005A31AF" w:rsidRDefault="00057607" w:rsidP="006555BE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</w:p>
    <w:p w:rsidR="00057607" w:rsidRPr="005A31AF" w:rsidRDefault="00057607" w:rsidP="006555BE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</w:p>
    <w:p w:rsidR="00057607" w:rsidRPr="00036D5D" w:rsidRDefault="00057607" w:rsidP="006555BE">
      <w:pPr>
        <w:pStyle w:val="1"/>
        <w:ind w:firstLine="709"/>
        <w:jc w:val="both"/>
        <w:rPr>
          <w:b/>
          <w:bCs/>
          <w:spacing w:val="-10"/>
        </w:rPr>
      </w:pPr>
      <w:r w:rsidRPr="00036D5D">
        <w:rPr>
          <w:b/>
          <w:bCs/>
          <w:sz w:val="28"/>
          <w:szCs w:val="28"/>
          <w:lang w:val="en-US"/>
        </w:rPr>
        <w:t>VII</w:t>
      </w:r>
      <w:r w:rsidRPr="00036D5D">
        <w:rPr>
          <w:b/>
          <w:bCs/>
          <w:sz w:val="28"/>
          <w:szCs w:val="28"/>
        </w:rPr>
        <w:t xml:space="preserve">. </w:t>
      </w:r>
      <w:r w:rsidRPr="00036D5D">
        <w:rPr>
          <w:b/>
          <w:bCs/>
          <w:spacing w:val="-10"/>
        </w:rPr>
        <w:t xml:space="preserve">Информация о земельных участках, находящихся в пользовании, аренде, собственности: </w:t>
      </w:r>
    </w:p>
    <w:p w:rsidR="00057607" w:rsidRPr="00036D5D" w:rsidRDefault="00057607" w:rsidP="006555BE">
      <w:pPr>
        <w:pStyle w:val="1"/>
        <w:jc w:val="both"/>
        <w:rPr>
          <w:spacing w:val="-10"/>
        </w:rPr>
      </w:pPr>
    </w:p>
    <w:tbl>
      <w:tblPr>
        <w:tblW w:w="9922" w:type="dxa"/>
        <w:tblInd w:w="28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2551"/>
        <w:gridCol w:w="1418"/>
        <w:gridCol w:w="3260"/>
        <w:gridCol w:w="2693"/>
      </w:tblGrid>
      <w:tr w:rsidR="00057607" w:rsidRPr="00036D5D">
        <w:trPr>
          <w:trHeight w:val="997"/>
        </w:trPr>
        <w:tc>
          <w:tcPr>
            <w:tcW w:w="2551" w:type="dxa"/>
            <w:vAlign w:val="center"/>
          </w:tcPr>
          <w:p w:rsidR="00057607" w:rsidRPr="00036D5D" w:rsidRDefault="00057607" w:rsidP="003B01FF">
            <w:pPr>
              <w:jc w:val="center"/>
              <w:rPr>
                <w:spacing w:val="-10"/>
              </w:rPr>
            </w:pPr>
          </w:p>
          <w:p w:rsidR="00057607" w:rsidRPr="00036D5D" w:rsidRDefault="00057607" w:rsidP="003B01FF">
            <w:pPr>
              <w:jc w:val="center"/>
              <w:rPr>
                <w:spacing w:val="-10"/>
              </w:rPr>
            </w:pPr>
            <w:r w:rsidRPr="00036D5D">
              <w:rPr>
                <w:spacing w:val="-10"/>
              </w:rPr>
              <w:t>Место нахождения</w:t>
            </w:r>
          </w:p>
          <w:p w:rsidR="00057607" w:rsidRPr="00036D5D" w:rsidRDefault="00057607" w:rsidP="003B01FF">
            <w:pPr>
              <w:ind w:left="267" w:hanging="267"/>
              <w:jc w:val="center"/>
              <w:rPr>
                <w:rFonts w:ascii="Arial CYR" w:hAnsi="Arial CYR" w:cs="Arial CYR"/>
              </w:rPr>
            </w:pPr>
            <w:r w:rsidRPr="00036D5D">
              <w:rPr>
                <w:spacing w:val="-10"/>
              </w:rPr>
              <w:t>участка</w:t>
            </w:r>
          </w:p>
        </w:tc>
        <w:tc>
          <w:tcPr>
            <w:tcW w:w="1418" w:type="dxa"/>
            <w:vAlign w:val="center"/>
          </w:tcPr>
          <w:p w:rsidR="00057607" w:rsidRPr="00036D5D" w:rsidRDefault="00057607" w:rsidP="003B01FF">
            <w:pPr>
              <w:jc w:val="center"/>
              <w:rPr>
                <w:spacing w:val="-10"/>
              </w:rPr>
            </w:pPr>
          </w:p>
          <w:p w:rsidR="00057607" w:rsidRPr="00036D5D" w:rsidRDefault="00057607" w:rsidP="003B01FF">
            <w:pPr>
              <w:jc w:val="center"/>
              <w:rPr>
                <w:spacing w:val="-10"/>
              </w:rPr>
            </w:pPr>
            <w:r w:rsidRPr="00036D5D">
              <w:rPr>
                <w:spacing w:val="-10"/>
              </w:rPr>
              <w:t>Площадь,</w:t>
            </w:r>
          </w:p>
          <w:p w:rsidR="00057607" w:rsidRPr="00036D5D" w:rsidRDefault="00057607" w:rsidP="003B01FF">
            <w:pPr>
              <w:jc w:val="center"/>
              <w:rPr>
                <w:rFonts w:ascii="Arial CYR" w:hAnsi="Arial CYR" w:cs="Arial CYR"/>
              </w:rPr>
            </w:pPr>
            <w:r w:rsidRPr="00036D5D">
              <w:rPr>
                <w:spacing w:val="-10"/>
              </w:rPr>
              <w:t>га</w:t>
            </w:r>
          </w:p>
        </w:tc>
        <w:tc>
          <w:tcPr>
            <w:tcW w:w="3260" w:type="dxa"/>
            <w:vAlign w:val="center"/>
          </w:tcPr>
          <w:p w:rsidR="00057607" w:rsidRPr="00036D5D" w:rsidRDefault="00057607" w:rsidP="003B01FF">
            <w:pPr>
              <w:jc w:val="center"/>
              <w:rPr>
                <w:spacing w:val="-10"/>
              </w:rPr>
            </w:pPr>
            <w:r w:rsidRPr="00036D5D">
              <w:rPr>
                <w:spacing w:val="-10"/>
              </w:rPr>
              <w:t>Право</w:t>
            </w:r>
          </w:p>
          <w:p w:rsidR="00057607" w:rsidRPr="00036D5D" w:rsidRDefault="00057607" w:rsidP="003B01FF">
            <w:pPr>
              <w:jc w:val="center"/>
              <w:rPr>
                <w:spacing w:val="-10"/>
              </w:rPr>
            </w:pPr>
            <w:r w:rsidRPr="00036D5D">
              <w:rPr>
                <w:spacing w:val="-10"/>
              </w:rPr>
              <w:t>(постоянное/временное  пользование (</w:t>
            </w:r>
            <w:r w:rsidRPr="00036D5D">
              <w:rPr>
                <w:b/>
                <w:bCs/>
                <w:spacing w:val="-10"/>
              </w:rPr>
              <w:t>срок</w:t>
            </w:r>
            <w:r w:rsidRPr="00036D5D">
              <w:rPr>
                <w:spacing w:val="-10"/>
              </w:rPr>
              <w:t>),</w:t>
            </w:r>
          </w:p>
          <w:p w:rsidR="00057607" w:rsidRPr="00036D5D" w:rsidRDefault="00057607" w:rsidP="003B01FF">
            <w:pPr>
              <w:jc w:val="center"/>
              <w:rPr>
                <w:rFonts w:ascii="Arial CYR" w:hAnsi="Arial CYR" w:cs="Arial CYR"/>
              </w:rPr>
            </w:pPr>
            <w:r w:rsidRPr="00036D5D">
              <w:rPr>
                <w:spacing w:val="-10"/>
              </w:rPr>
              <w:t>аренда (</w:t>
            </w:r>
            <w:r w:rsidRPr="00036D5D">
              <w:rPr>
                <w:b/>
                <w:bCs/>
                <w:spacing w:val="-10"/>
              </w:rPr>
              <w:t>срок</w:t>
            </w:r>
            <w:r w:rsidRPr="00036D5D">
              <w:rPr>
                <w:spacing w:val="-10"/>
              </w:rPr>
              <w:t>), в собственности)</w:t>
            </w:r>
          </w:p>
        </w:tc>
        <w:tc>
          <w:tcPr>
            <w:tcW w:w="2693" w:type="dxa"/>
            <w:vAlign w:val="center"/>
          </w:tcPr>
          <w:p w:rsidR="00057607" w:rsidRPr="00036D5D" w:rsidRDefault="00057607" w:rsidP="003B01FF">
            <w:pPr>
              <w:jc w:val="center"/>
              <w:rPr>
                <w:spacing w:val="-10"/>
              </w:rPr>
            </w:pPr>
            <w:r w:rsidRPr="00036D5D">
              <w:rPr>
                <w:spacing w:val="-10"/>
              </w:rPr>
              <w:t>Госакт или</w:t>
            </w:r>
          </w:p>
          <w:p w:rsidR="00057607" w:rsidRPr="00036D5D" w:rsidRDefault="00057607" w:rsidP="003B01FF">
            <w:pPr>
              <w:jc w:val="center"/>
              <w:rPr>
                <w:b/>
                <w:bCs/>
                <w:spacing w:val="-10"/>
              </w:rPr>
            </w:pPr>
            <w:r w:rsidRPr="00036D5D">
              <w:rPr>
                <w:b/>
                <w:bCs/>
                <w:spacing w:val="-10"/>
              </w:rPr>
              <w:t>свидетельство (удостоверение)</w:t>
            </w:r>
          </w:p>
          <w:p w:rsidR="00057607" w:rsidRPr="00036D5D" w:rsidRDefault="00057607" w:rsidP="003B01FF">
            <w:pPr>
              <w:jc w:val="center"/>
              <w:rPr>
                <w:spacing w:val="-10"/>
              </w:rPr>
            </w:pPr>
            <w:r w:rsidRPr="00036D5D">
              <w:rPr>
                <w:b/>
                <w:bCs/>
                <w:spacing w:val="-10"/>
              </w:rPr>
              <w:t>о государственной регистрации</w:t>
            </w:r>
            <w:r w:rsidRPr="00036D5D">
              <w:rPr>
                <w:spacing w:val="-10"/>
              </w:rPr>
              <w:t xml:space="preserve"> (дата и № )</w:t>
            </w:r>
          </w:p>
        </w:tc>
      </w:tr>
      <w:tr w:rsidR="00057607" w:rsidRPr="00036D5D">
        <w:trPr>
          <w:trHeight w:val="729"/>
        </w:trPr>
        <w:tc>
          <w:tcPr>
            <w:tcW w:w="2551" w:type="dxa"/>
            <w:vAlign w:val="center"/>
          </w:tcPr>
          <w:p w:rsidR="00057607" w:rsidRPr="00036D5D" w:rsidRDefault="00057607" w:rsidP="004C6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D5D">
              <w:t>г.Брест</w:t>
            </w:r>
          </w:p>
        </w:tc>
        <w:tc>
          <w:tcPr>
            <w:tcW w:w="1418" w:type="dxa"/>
            <w:vAlign w:val="center"/>
          </w:tcPr>
          <w:p w:rsidR="00057607" w:rsidRPr="00036D5D" w:rsidRDefault="00057607" w:rsidP="004C6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D5D">
              <w:t>2,7017</w:t>
            </w:r>
          </w:p>
        </w:tc>
        <w:tc>
          <w:tcPr>
            <w:tcW w:w="3260" w:type="dxa"/>
            <w:vAlign w:val="center"/>
          </w:tcPr>
          <w:p w:rsidR="00057607" w:rsidRPr="00036D5D" w:rsidRDefault="00057607" w:rsidP="004C6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D5D">
              <w:t>Постоянное пользование</w:t>
            </w:r>
          </w:p>
        </w:tc>
        <w:tc>
          <w:tcPr>
            <w:tcW w:w="2693" w:type="dxa"/>
            <w:vAlign w:val="center"/>
          </w:tcPr>
          <w:p w:rsidR="00057607" w:rsidRPr="00036D5D" w:rsidRDefault="00057607" w:rsidP="004C6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D5D">
              <w:t>100/392-4175 от 09.06.2008</w:t>
            </w:r>
          </w:p>
        </w:tc>
      </w:tr>
      <w:tr w:rsidR="00057607" w:rsidRPr="00036D5D">
        <w:trPr>
          <w:trHeight w:val="697"/>
        </w:trPr>
        <w:tc>
          <w:tcPr>
            <w:tcW w:w="2551" w:type="dxa"/>
            <w:vAlign w:val="center"/>
          </w:tcPr>
          <w:p w:rsidR="00057607" w:rsidRPr="00036D5D" w:rsidRDefault="00057607" w:rsidP="004C6A12">
            <w:pPr>
              <w:autoSpaceDE w:val="0"/>
              <w:autoSpaceDN w:val="0"/>
              <w:adjustRightInd w:val="0"/>
              <w:jc w:val="center"/>
            </w:pPr>
            <w:r w:rsidRPr="00036D5D">
              <w:t>г.Брест</w:t>
            </w:r>
          </w:p>
          <w:p w:rsidR="00057607" w:rsidRPr="00036D5D" w:rsidRDefault="00057607" w:rsidP="004C6A1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057607" w:rsidRPr="00036D5D" w:rsidRDefault="00057607" w:rsidP="004C6A12">
            <w:pPr>
              <w:autoSpaceDE w:val="0"/>
              <w:autoSpaceDN w:val="0"/>
              <w:adjustRightInd w:val="0"/>
              <w:jc w:val="center"/>
            </w:pPr>
            <w:r w:rsidRPr="00036D5D">
              <w:t>0,3536</w:t>
            </w:r>
          </w:p>
          <w:p w:rsidR="00057607" w:rsidRPr="00036D5D" w:rsidRDefault="00057607" w:rsidP="004C6A1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057607" w:rsidRPr="00036D5D" w:rsidRDefault="00057607" w:rsidP="004C6A1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036D5D">
              <w:t>Постоянное пользование</w:t>
            </w:r>
          </w:p>
        </w:tc>
        <w:tc>
          <w:tcPr>
            <w:tcW w:w="2693" w:type="dxa"/>
            <w:vAlign w:val="center"/>
          </w:tcPr>
          <w:p w:rsidR="00057607" w:rsidRPr="00036D5D" w:rsidRDefault="00057607" w:rsidP="004C6A1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036D5D">
              <w:t>100/392-4047 от 19.05.2008</w:t>
            </w:r>
          </w:p>
        </w:tc>
      </w:tr>
    </w:tbl>
    <w:p w:rsidR="00057607" w:rsidRPr="00036D5D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/>
        <w:jc w:val="both"/>
        <w:rPr>
          <w:b/>
          <w:bCs/>
          <w:sz w:val="28"/>
          <w:szCs w:val="28"/>
        </w:rPr>
      </w:pPr>
    </w:p>
    <w:p w:rsidR="00057607" w:rsidRPr="00036D5D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34CD1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 w:firstLine="720"/>
        <w:jc w:val="both"/>
        <w:rPr>
          <w:b/>
          <w:bCs/>
          <w:sz w:val="28"/>
          <w:szCs w:val="28"/>
        </w:rPr>
      </w:pPr>
    </w:p>
    <w:p w:rsidR="00057607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 w:firstLine="720"/>
        <w:jc w:val="both"/>
        <w:rPr>
          <w:b/>
          <w:bCs/>
          <w:sz w:val="28"/>
          <w:szCs w:val="28"/>
        </w:rPr>
      </w:pPr>
    </w:p>
    <w:p w:rsidR="00057607" w:rsidRPr="006767BE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 w:firstLine="720"/>
        <w:jc w:val="both"/>
        <w:rPr>
          <w:b/>
          <w:bCs/>
          <w:snapToGrid w:val="0"/>
          <w:spacing w:val="-10"/>
          <w:sz w:val="30"/>
          <w:szCs w:val="30"/>
        </w:rPr>
      </w:pPr>
      <w:r w:rsidRPr="006767BE">
        <w:rPr>
          <w:b/>
          <w:bCs/>
          <w:sz w:val="28"/>
          <w:szCs w:val="28"/>
          <w:lang w:val="en-US"/>
        </w:rPr>
        <w:t>VIII</w:t>
      </w:r>
      <w:r w:rsidRPr="006767BE">
        <w:rPr>
          <w:b/>
          <w:bCs/>
          <w:sz w:val="28"/>
          <w:szCs w:val="28"/>
        </w:rPr>
        <w:t>.</w:t>
      </w:r>
      <w:r w:rsidRPr="006767BE">
        <w:rPr>
          <w:b/>
          <w:bCs/>
          <w:snapToGrid w:val="0"/>
          <w:spacing w:val="-10"/>
          <w:sz w:val="30"/>
          <w:szCs w:val="30"/>
        </w:rPr>
        <w:t xml:space="preserve">Информация о капитальных строениях (зданиях, сооружениях): </w:t>
      </w:r>
    </w:p>
    <w:p w:rsidR="00057607" w:rsidRPr="00F77543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 w:firstLine="720"/>
        <w:jc w:val="both"/>
        <w:rPr>
          <w:b/>
          <w:bCs/>
          <w:snapToGrid w:val="0"/>
          <w:color w:val="FF0000"/>
          <w:spacing w:val="-10"/>
          <w:sz w:val="30"/>
          <w:szCs w:val="30"/>
        </w:rPr>
      </w:pPr>
    </w:p>
    <w:p w:rsidR="00057607" w:rsidRPr="00F77543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 w:firstLine="720"/>
        <w:jc w:val="both"/>
        <w:rPr>
          <w:b/>
          <w:bCs/>
          <w:snapToGrid w:val="0"/>
          <w:color w:val="FF0000"/>
          <w:spacing w:val="-10"/>
          <w:sz w:val="30"/>
          <w:szCs w:val="30"/>
        </w:rPr>
      </w:pPr>
    </w:p>
    <w:p w:rsidR="00057607" w:rsidRPr="00F77543" w:rsidRDefault="00057607" w:rsidP="006555BE">
      <w:pPr>
        <w:widowControl w:val="0"/>
        <w:shd w:val="clear" w:color="auto" w:fill="FFFFFF"/>
        <w:autoSpaceDE w:val="0"/>
        <w:autoSpaceDN w:val="0"/>
        <w:adjustRightInd w:val="0"/>
        <w:ind w:right="-10" w:firstLine="720"/>
        <w:jc w:val="both"/>
        <w:rPr>
          <w:b/>
          <w:bCs/>
          <w:snapToGrid w:val="0"/>
          <w:color w:val="FF0000"/>
          <w:spacing w:val="-10"/>
          <w:sz w:val="30"/>
          <w:szCs w:val="30"/>
        </w:rPr>
      </w:pPr>
    </w:p>
    <w:tbl>
      <w:tblPr>
        <w:tblW w:w="1044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80"/>
        <w:gridCol w:w="2556"/>
        <w:gridCol w:w="1134"/>
        <w:gridCol w:w="1134"/>
        <w:gridCol w:w="1476"/>
        <w:gridCol w:w="1260"/>
      </w:tblGrid>
      <w:tr w:rsidR="00057607" w:rsidRPr="00F77543">
        <w:trPr>
          <w:trHeight w:val="997"/>
        </w:trPr>
        <w:tc>
          <w:tcPr>
            <w:tcW w:w="2880" w:type="dxa"/>
            <w:vAlign w:val="center"/>
          </w:tcPr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767BE">
              <w:rPr>
                <w:b/>
                <w:bCs/>
                <w:sz w:val="20"/>
                <w:szCs w:val="20"/>
              </w:rPr>
              <w:t>Фото</w:t>
            </w:r>
          </w:p>
        </w:tc>
        <w:tc>
          <w:tcPr>
            <w:tcW w:w="2556" w:type="dxa"/>
            <w:vAlign w:val="center"/>
          </w:tcPr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67BE">
              <w:rPr>
                <w:sz w:val="20"/>
                <w:szCs w:val="20"/>
              </w:rPr>
              <w:t>Наименование (назначение), место нахождения,</w:t>
            </w:r>
          </w:p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6767BE">
              <w:rPr>
                <w:b/>
                <w:bCs/>
                <w:sz w:val="22"/>
                <w:szCs w:val="22"/>
              </w:rPr>
              <w:t>свидетельство</w:t>
            </w:r>
          </w:p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6767BE">
              <w:rPr>
                <w:b/>
                <w:bCs/>
                <w:sz w:val="22"/>
                <w:szCs w:val="22"/>
              </w:rPr>
              <w:t>о регистрации</w:t>
            </w:r>
          </w:p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67BE">
              <w:rPr>
                <w:b/>
                <w:bCs/>
                <w:sz w:val="22"/>
                <w:szCs w:val="22"/>
              </w:rPr>
              <w:t>(№, дата)</w:t>
            </w:r>
          </w:p>
        </w:tc>
        <w:tc>
          <w:tcPr>
            <w:tcW w:w="1134" w:type="dxa"/>
            <w:vAlign w:val="center"/>
          </w:tcPr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67BE">
              <w:rPr>
                <w:sz w:val="20"/>
                <w:szCs w:val="20"/>
              </w:rPr>
              <w:t>Год</w:t>
            </w:r>
          </w:p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67BE">
              <w:rPr>
                <w:sz w:val="20"/>
                <w:szCs w:val="20"/>
              </w:rPr>
              <w:t>постройки</w:t>
            </w:r>
          </w:p>
        </w:tc>
        <w:tc>
          <w:tcPr>
            <w:tcW w:w="1134" w:type="dxa"/>
            <w:vAlign w:val="center"/>
          </w:tcPr>
          <w:p w:rsidR="00057607" w:rsidRPr="006767BE" w:rsidRDefault="00057607" w:rsidP="008554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</w:p>
          <w:p w:rsidR="00057607" w:rsidRPr="006767BE" w:rsidRDefault="00057607" w:rsidP="008554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6767BE">
              <w:rPr>
                <w:sz w:val="20"/>
                <w:szCs w:val="20"/>
              </w:rPr>
              <w:t>Площадь, м</w:t>
            </w:r>
            <w:r w:rsidRPr="006767B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6" w:type="dxa"/>
            <w:vAlign w:val="center"/>
          </w:tcPr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67BE">
              <w:rPr>
                <w:sz w:val="20"/>
                <w:szCs w:val="20"/>
              </w:rPr>
              <w:t>Площадь, сдаваемая в аренду, м2,</w:t>
            </w:r>
          </w:p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67BE">
              <w:rPr>
                <w:sz w:val="20"/>
                <w:szCs w:val="20"/>
              </w:rPr>
              <w:t>срок действия договора аренды</w:t>
            </w:r>
          </w:p>
        </w:tc>
        <w:tc>
          <w:tcPr>
            <w:tcW w:w="1260" w:type="dxa"/>
            <w:vAlign w:val="center"/>
          </w:tcPr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67BE">
              <w:rPr>
                <w:sz w:val="20"/>
                <w:szCs w:val="20"/>
              </w:rPr>
              <w:t>Общее</w:t>
            </w:r>
          </w:p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67BE">
              <w:rPr>
                <w:sz w:val="20"/>
                <w:szCs w:val="20"/>
              </w:rPr>
              <w:t>состояние</w:t>
            </w:r>
          </w:p>
          <w:p w:rsidR="00057607" w:rsidRPr="006767BE" w:rsidRDefault="00057607" w:rsidP="00B02EA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67BE">
              <w:t>*</w:t>
            </w:r>
          </w:p>
        </w:tc>
      </w:tr>
      <w:tr w:rsidR="00057607" w:rsidRPr="00B43F7E">
        <w:trPr>
          <w:trHeight w:val="1971"/>
        </w:trPr>
        <w:tc>
          <w:tcPr>
            <w:tcW w:w="2880" w:type="dxa"/>
          </w:tcPr>
          <w:p w:rsidR="00057607" w:rsidRPr="002E6E6B" w:rsidRDefault="00057607" w:rsidP="006767BE">
            <w:r>
              <w:rPr>
                <w:noProof/>
              </w:rPr>
              <w:pict>
                <v:shape id="Рисунок 3" o:spid="_x0000_i1027" type="#_x0000_t75" alt="Описание: Изображение 089" style="width:129.6pt;height:97.2pt;visibility:visible">
                  <v:imagedata r:id="rId11" o:title=""/>
                </v:shape>
              </w:pict>
            </w:r>
          </w:p>
        </w:tc>
        <w:tc>
          <w:tcPr>
            <w:tcW w:w="2556" w:type="dxa"/>
            <w:vAlign w:val="center"/>
          </w:tcPr>
          <w:p w:rsidR="00057607" w:rsidRDefault="00057607" w:rsidP="006767BE">
            <w:pPr>
              <w:jc w:val="center"/>
            </w:pPr>
            <w:r w:rsidRPr="00DF6C1C">
              <w:rPr>
                <w:b/>
                <w:bCs/>
              </w:rPr>
              <w:t>Производственный корпус</w:t>
            </w:r>
          </w:p>
          <w:p w:rsidR="00057607" w:rsidRPr="00204A68" w:rsidRDefault="00057607" w:rsidP="006767BE">
            <w:pPr>
              <w:jc w:val="center"/>
            </w:pPr>
            <w:r w:rsidRPr="00204A68">
              <w:t>№ 100/</w:t>
            </w:r>
            <w:r w:rsidRPr="00204A68">
              <w:rPr>
                <w:lang w:val="en-US"/>
              </w:rPr>
              <w:t>D-66096</w:t>
            </w:r>
          </w:p>
          <w:p w:rsidR="00057607" w:rsidRPr="005F7D24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  <w:rPr>
                <w:b/>
                <w:bCs/>
              </w:rPr>
            </w:pPr>
            <w:r w:rsidRPr="00204A68">
              <w:rPr>
                <w:b/>
                <w:bCs/>
              </w:rPr>
              <w:t xml:space="preserve">№319/08 </w:t>
            </w:r>
          </w:p>
          <w:p w:rsidR="00057607" w:rsidRPr="00204A68" w:rsidRDefault="00057607" w:rsidP="006767BE">
            <w:pPr>
              <w:jc w:val="center"/>
              <w:rPr>
                <w:b/>
                <w:bCs/>
              </w:rPr>
            </w:pPr>
            <w:r w:rsidRPr="00204A68">
              <w:rPr>
                <w:b/>
                <w:bCs/>
              </w:rPr>
              <w:t>от 25.11.2003</w:t>
            </w:r>
          </w:p>
          <w:p w:rsidR="00057607" w:rsidRPr="002E6E6B" w:rsidRDefault="00057607" w:rsidP="006767BE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057607" w:rsidRPr="002E6E6B" w:rsidRDefault="00057607" w:rsidP="006767BE">
            <w:pPr>
              <w:jc w:val="center"/>
            </w:pPr>
            <w:r>
              <w:t>1990</w:t>
            </w:r>
          </w:p>
        </w:tc>
        <w:tc>
          <w:tcPr>
            <w:tcW w:w="1134" w:type="dxa"/>
            <w:vAlign w:val="center"/>
          </w:tcPr>
          <w:p w:rsidR="00057607" w:rsidRPr="002E6E6B" w:rsidRDefault="00057607" w:rsidP="006767BE">
            <w:pPr>
              <w:jc w:val="center"/>
            </w:pPr>
            <w:r>
              <w:t>14289,7</w:t>
            </w:r>
          </w:p>
        </w:tc>
        <w:tc>
          <w:tcPr>
            <w:tcW w:w="1476" w:type="dxa"/>
            <w:vAlign w:val="center"/>
          </w:tcPr>
          <w:p w:rsidR="00057607" w:rsidRPr="00BE0DF6" w:rsidRDefault="00057607" w:rsidP="006767BE">
            <w:pPr>
              <w:jc w:val="center"/>
            </w:pPr>
            <w:r>
              <w:t>6307,8</w:t>
            </w:r>
          </w:p>
          <w:p w:rsidR="00057607" w:rsidRPr="002E6E6B" w:rsidRDefault="00057607" w:rsidP="006767BE">
            <w:pPr>
              <w:jc w:val="center"/>
            </w:pPr>
            <w:r>
              <w:t>До 31.12.2018г.</w:t>
            </w:r>
          </w:p>
        </w:tc>
        <w:tc>
          <w:tcPr>
            <w:tcW w:w="1260" w:type="dxa"/>
            <w:vAlign w:val="center"/>
          </w:tcPr>
          <w:p w:rsidR="00057607" w:rsidRPr="002E6E6B" w:rsidRDefault="00057607" w:rsidP="006767BE">
            <w:pPr>
              <w:jc w:val="center"/>
            </w:pPr>
            <w:r>
              <w:t>Требуется текущий ремонт</w:t>
            </w:r>
          </w:p>
        </w:tc>
      </w:tr>
      <w:tr w:rsidR="00057607" w:rsidRPr="00B43F7E">
        <w:trPr>
          <w:trHeight w:val="510"/>
        </w:trPr>
        <w:tc>
          <w:tcPr>
            <w:tcW w:w="2880" w:type="dxa"/>
          </w:tcPr>
          <w:p w:rsidR="00057607" w:rsidRPr="002E6E6B" w:rsidRDefault="00057607" w:rsidP="006767BE">
            <w:r>
              <w:rPr>
                <w:noProof/>
              </w:rPr>
              <w:pict>
                <v:shape id="Рисунок 2" o:spid="_x0000_i1028" type="#_x0000_t75" alt="Описание: Изображение 088" style="width:129.6pt;height:97.2pt;visibility:visible">
                  <v:imagedata r:id="rId12" o:title=""/>
                </v:shape>
              </w:pict>
            </w:r>
          </w:p>
        </w:tc>
        <w:tc>
          <w:tcPr>
            <w:tcW w:w="2556" w:type="dxa"/>
            <w:vAlign w:val="center"/>
          </w:tcPr>
          <w:p w:rsidR="00057607" w:rsidRPr="00DF6C1C" w:rsidRDefault="00057607" w:rsidP="006767BE">
            <w:pPr>
              <w:jc w:val="center"/>
              <w:rPr>
                <w:b/>
                <w:bCs/>
              </w:rPr>
            </w:pPr>
            <w:r w:rsidRPr="00DF6C1C">
              <w:rPr>
                <w:b/>
                <w:bCs/>
              </w:rPr>
              <w:t>Административно-бытовой корпус</w:t>
            </w:r>
          </w:p>
          <w:p w:rsidR="00057607" w:rsidRPr="00204A68" w:rsidRDefault="00057607" w:rsidP="006767BE">
            <w:pPr>
              <w:jc w:val="center"/>
            </w:pPr>
            <w:r w:rsidRPr="00204A68">
              <w:t>№100/С-46216</w:t>
            </w:r>
          </w:p>
          <w:p w:rsidR="00057607" w:rsidRPr="005F7D24" w:rsidRDefault="00057607" w:rsidP="006767BE">
            <w:pPr>
              <w:jc w:val="center"/>
              <w:rPr>
                <w:b/>
                <w:bCs/>
              </w:rPr>
            </w:pPr>
          </w:p>
          <w:p w:rsidR="00057607" w:rsidRDefault="00057607" w:rsidP="006767BE">
            <w:pPr>
              <w:jc w:val="center"/>
              <w:rPr>
                <w:b/>
                <w:bCs/>
              </w:rPr>
            </w:pPr>
            <w:r w:rsidRPr="00204A68">
              <w:rPr>
                <w:b/>
                <w:bCs/>
              </w:rPr>
              <w:t xml:space="preserve">№605/07 </w:t>
            </w:r>
          </w:p>
          <w:p w:rsidR="00057607" w:rsidRPr="00204A68" w:rsidRDefault="00057607" w:rsidP="006767BE">
            <w:pPr>
              <w:jc w:val="center"/>
              <w:rPr>
                <w:b/>
                <w:bCs/>
              </w:rPr>
            </w:pPr>
            <w:r w:rsidRPr="00204A68">
              <w:rPr>
                <w:b/>
                <w:bCs/>
              </w:rPr>
              <w:t>от 28.01.2003</w:t>
            </w:r>
          </w:p>
        </w:tc>
        <w:tc>
          <w:tcPr>
            <w:tcW w:w="1134" w:type="dxa"/>
            <w:vAlign w:val="center"/>
          </w:tcPr>
          <w:p w:rsidR="00057607" w:rsidRPr="002E6E6B" w:rsidRDefault="00057607" w:rsidP="006767BE">
            <w:pPr>
              <w:jc w:val="center"/>
            </w:pPr>
            <w:r>
              <w:t>1990</w:t>
            </w:r>
          </w:p>
        </w:tc>
        <w:tc>
          <w:tcPr>
            <w:tcW w:w="1134" w:type="dxa"/>
            <w:vAlign w:val="center"/>
          </w:tcPr>
          <w:p w:rsidR="00057607" w:rsidRPr="002E6E6B" w:rsidRDefault="00057607" w:rsidP="006767BE">
            <w:pPr>
              <w:jc w:val="center"/>
            </w:pPr>
            <w:r>
              <w:t>1528,0</w:t>
            </w:r>
          </w:p>
        </w:tc>
        <w:tc>
          <w:tcPr>
            <w:tcW w:w="1476" w:type="dxa"/>
            <w:vAlign w:val="center"/>
          </w:tcPr>
          <w:p w:rsidR="00057607" w:rsidRDefault="00057607" w:rsidP="006767BE">
            <w:pPr>
              <w:jc w:val="center"/>
            </w:pPr>
            <w:r>
              <w:t>41,0</w:t>
            </w:r>
          </w:p>
          <w:p w:rsidR="00057607" w:rsidRPr="002E6E6B" w:rsidRDefault="00057607" w:rsidP="006767BE">
            <w:pPr>
              <w:jc w:val="center"/>
            </w:pPr>
            <w:r>
              <w:t>До 31.12.2018г.</w:t>
            </w:r>
          </w:p>
        </w:tc>
        <w:tc>
          <w:tcPr>
            <w:tcW w:w="1260" w:type="dxa"/>
            <w:vAlign w:val="center"/>
          </w:tcPr>
          <w:p w:rsidR="00057607" w:rsidRPr="002E6E6B" w:rsidRDefault="00057607" w:rsidP="006767BE">
            <w:pPr>
              <w:jc w:val="center"/>
            </w:pPr>
            <w:r>
              <w:t>Требуется текущий ремонт</w:t>
            </w:r>
          </w:p>
        </w:tc>
      </w:tr>
      <w:tr w:rsidR="00057607" w:rsidRPr="00B43F7E">
        <w:trPr>
          <w:trHeight w:val="510"/>
        </w:trPr>
        <w:tc>
          <w:tcPr>
            <w:tcW w:w="2880" w:type="dxa"/>
          </w:tcPr>
          <w:p w:rsidR="00057607" w:rsidRDefault="00057607" w:rsidP="006767BE">
            <w:pPr>
              <w:rPr>
                <w:noProof/>
              </w:rPr>
            </w:pPr>
          </w:p>
          <w:p w:rsidR="00057607" w:rsidRPr="002E6E6B" w:rsidRDefault="00057607" w:rsidP="006767BE">
            <w:r>
              <w:rPr>
                <w:noProof/>
              </w:rPr>
              <w:pict>
                <v:shape id="Рисунок 1" o:spid="_x0000_i1029" type="#_x0000_t75" alt="Описание: Изображение 090" style="width:129.6pt;height:97.2pt;visibility:visible">
                  <v:imagedata r:id="rId13" o:title=""/>
                </v:shape>
              </w:pict>
            </w:r>
          </w:p>
        </w:tc>
        <w:tc>
          <w:tcPr>
            <w:tcW w:w="2556" w:type="dxa"/>
            <w:vAlign w:val="center"/>
          </w:tcPr>
          <w:p w:rsidR="00057607" w:rsidRDefault="00057607" w:rsidP="006767BE">
            <w:pPr>
              <w:jc w:val="center"/>
            </w:pPr>
            <w:r w:rsidRPr="00DF6C1C">
              <w:rPr>
                <w:b/>
                <w:bCs/>
              </w:rPr>
              <w:t>Энергоблок</w:t>
            </w:r>
            <w:r w:rsidRPr="00204A68">
              <w:t xml:space="preserve"> Изолированное помещение ЦТП</w:t>
            </w:r>
            <w:r>
              <w:t xml:space="preserve"> –</w:t>
            </w:r>
          </w:p>
          <w:p w:rsidR="00057607" w:rsidRDefault="00057607" w:rsidP="006767BE">
            <w:pPr>
              <w:jc w:val="center"/>
            </w:pPr>
            <w:r w:rsidRPr="00204A68">
              <w:t>№100/-</w:t>
            </w:r>
            <w:r w:rsidRPr="00204A68">
              <w:rPr>
                <w:lang w:val="en-US"/>
              </w:rPr>
              <w:t>D</w:t>
            </w:r>
            <w:r w:rsidRPr="00204A68">
              <w:t>-</w:t>
            </w:r>
            <w:r>
              <w:t>121318</w:t>
            </w:r>
          </w:p>
          <w:p w:rsidR="00057607" w:rsidRDefault="00057607" w:rsidP="006767BE">
            <w:pPr>
              <w:jc w:val="center"/>
              <w:rPr>
                <w:b/>
                <w:bCs/>
              </w:rPr>
            </w:pPr>
            <w:r w:rsidRPr="001A0CD7">
              <w:rPr>
                <w:b/>
                <w:bCs/>
              </w:rPr>
              <w:t>100/1623-2009</w:t>
            </w:r>
          </w:p>
          <w:p w:rsidR="00057607" w:rsidRPr="001A0CD7" w:rsidRDefault="00057607" w:rsidP="006767B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57607" w:rsidRPr="00204A68" w:rsidRDefault="00057607" w:rsidP="006767BE">
            <w:pPr>
              <w:jc w:val="center"/>
            </w:pPr>
            <w:r w:rsidRPr="00204A68">
              <w:t>Изолированное помещение РП 10кв</w:t>
            </w:r>
            <w:r>
              <w:t xml:space="preserve"> - </w:t>
            </w:r>
            <w:r w:rsidRPr="00204A68">
              <w:t>№100/-</w:t>
            </w:r>
            <w:r w:rsidRPr="00204A68">
              <w:rPr>
                <w:lang w:val="en-US"/>
              </w:rPr>
              <w:t>D</w:t>
            </w:r>
            <w:r w:rsidRPr="00204A68">
              <w:t>-</w:t>
            </w:r>
            <w:r>
              <w:t>121319</w:t>
            </w:r>
          </w:p>
          <w:p w:rsidR="00057607" w:rsidRDefault="00057607" w:rsidP="006767BE">
            <w:pPr>
              <w:jc w:val="center"/>
              <w:rPr>
                <w:b/>
                <w:bCs/>
              </w:rPr>
            </w:pPr>
            <w:r w:rsidRPr="001A0CD7">
              <w:rPr>
                <w:b/>
                <w:bCs/>
              </w:rPr>
              <w:t>100/1623-20</w:t>
            </w:r>
            <w:r>
              <w:rPr>
                <w:b/>
                <w:bCs/>
              </w:rPr>
              <w:t>1</w:t>
            </w:r>
            <w:r w:rsidRPr="001A0CD7">
              <w:rPr>
                <w:b/>
                <w:bCs/>
              </w:rPr>
              <w:t>0</w:t>
            </w:r>
          </w:p>
          <w:p w:rsidR="00057607" w:rsidRPr="002E6E6B" w:rsidRDefault="00057607" w:rsidP="006767BE">
            <w:pPr>
              <w:jc w:val="center"/>
            </w:pPr>
          </w:p>
        </w:tc>
        <w:tc>
          <w:tcPr>
            <w:tcW w:w="1134" w:type="dxa"/>
          </w:tcPr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  <w:r>
              <w:t>1990</w:t>
            </w:r>
          </w:p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</w:p>
          <w:p w:rsidR="00057607" w:rsidRPr="002E6E6B" w:rsidRDefault="00057607" w:rsidP="006767BE">
            <w:pPr>
              <w:jc w:val="center"/>
            </w:pPr>
            <w:r>
              <w:t>1990</w:t>
            </w:r>
          </w:p>
        </w:tc>
        <w:tc>
          <w:tcPr>
            <w:tcW w:w="1134" w:type="dxa"/>
          </w:tcPr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  <w:r>
              <w:t>433,2</w:t>
            </w:r>
          </w:p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</w:p>
          <w:p w:rsidR="00057607" w:rsidRDefault="00057607" w:rsidP="006767BE">
            <w:pPr>
              <w:jc w:val="center"/>
            </w:pPr>
          </w:p>
          <w:p w:rsidR="00057607" w:rsidRPr="002E6E6B" w:rsidRDefault="00057607" w:rsidP="006767BE">
            <w:pPr>
              <w:jc w:val="center"/>
            </w:pPr>
            <w:r>
              <w:t>194,9</w:t>
            </w:r>
          </w:p>
        </w:tc>
        <w:tc>
          <w:tcPr>
            <w:tcW w:w="1476" w:type="dxa"/>
            <w:vAlign w:val="center"/>
          </w:tcPr>
          <w:p w:rsidR="00057607" w:rsidRPr="002E6E6B" w:rsidRDefault="00057607" w:rsidP="006767BE">
            <w:pPr>
              <w:jc w:val="center"/>
            </w:pPr>
          </w:p>
        </w:tc>
        <w:tc>
          <w:tcPr>
            <w:tcW w:w="1260" w:type="dxa"/>
            <w:vAlign w:val="center"/>
          </w:tcPr>
          <w:p w:rsidR="00057607" w:rsidRPr="002E6E6B" w:rsidRDefault="00057607" w:rsidP="006767BE">
            <w:pPr>
              <w:jc w:val="center"/>
            </w:pPr>
            <w:r>
              <w:t>Требуется текущий ремонт</w:t>
            </w:r>
          </w:p>
        </w:tc>
      </w:tr>
    </w:tbl>
    <w:p w:rsidR="00057607" w:rsidRPr="00B43F7E" w:rsidRDefault="00057607" w:rsidP="006555BE">
      <w:pPr>
        <w:jc w:val="both"/>
      </w:pPr>
      <w:r w:rsidRPr="00B43F7E">
        <w:t xml:space="preserve">* - требуется (проводится) капитальный, текущий ремонт, реконструкция здания.  </w:t>
      </w: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  <w:sectPr w:rsidR="00057607" w:rsidRPr="00B43F7E" w:rsidSect="00F106B1">
          <w:pgSz w:w="11906" w:h="16838"/>
          <w:pgMar w:top="1134" w:right="567" w:bottom="567" w:left="709" w:header="709" w:footer="709" w:gutter="0"/>
          <w:cols w:space="708"/>
          <w:docGrid w:linePitch="360"/>
        </w:sectPr>
      </w:pPr>
    </w:p>
    <w:p w:rsidR="00057607" w:rsidRPr="001F27EB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  <w:r w:rsidRPr="001F27EB">
        <w:rPr>
          <w:b/>
          <w:bCs/>
          <w:sz w:val="28"/>
          <w:szCs w:val="28"/>
          <w:lang w:val="en-US"/>
        </w:rPr>
        <w:t>IX</w:t>
      </w:r>
      <w:r w:rsidRPr="001F27EB">
        <w:rPr>
          <w:b/>
          <w:bCs/>
          <w:sz w:val="28"/>
          <w:szCs w:val="28"/>
        </w:rPr>
        <w:t xml:space="preserve">. Информация о машинах и оборудовании: </w:t>
      </w:r>
    </w:p>
    <w:p w:rsidR="00057607" w:rsidRPr="001F27EB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tbl>
      <w:tblPr>
        <w:tblW w:w="15750" w:type="dxa"/>
        <w:tblInd w:w="-13" w:type="dxa"/>
        <w:tblLayout w:type="fixed"/>
        <w:tblLook w:val="00A0"/>
      </w:tblPr>
      <w:tblGrid>
        <w:gridCol w:w="582"/>
        <w:gridCol w:w="8222"/>
        <w:gridCol w:w="850"/>
        <w:gridCol w:w="3402"/>
        <w:gridCol w:w="1418"/>
        <w:gridCol w:w="1276"/>
      </w:tblGrid>
      <w:tr w:rsidR="00057607" w:rsidRPr="001F27EB">
        <w:trPr>
          <w:trHeight w:val="825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7607" w:rsidRPr="001F27EB" w:rsidRDefault="00057607" w:rsidP="001C5946">
            <w:pPr>
              <w:jc w:val="center"/>
            </w:pPr>
            <w:r w:rsidRPr="001F27EB">
              <w:t>№ п/п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7607" w:rsidRPr="001F27EB" w:rsidRDefault="00057607" w:rsidP="001C5946">
            <w:pPr>
              <w:jc w:val="center"/>
            </w:pPr>
            <w:r w:rsidRPr="001F27EB">
              <w:t>Наименование оборудования,</w:t>
            </w:r>
          </w:p>
          <w:p w:rsidR="00057607" w:rsidRPr="001F27EB" w:rsidRDefault="00057607" w:rsidP="001C5946">
            <w:pPr>
              <w:jc w:val="center"/>
            </w:pPr>
            <w:r w:rsidRPr="001F27EB">
              <w:t>производитель оборудования, мощность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7607" w:rsidRPr="001F27EB" w:rsidRDefault="00057607" w:rsidP="001C5946">
            <w:pPr>
              <w:ind w:left="-57" w:right="-57"/>
              <w:jc w:val="center"/>
            </w:pPr>
            <w:r w:rsidRPr="001F27EB">
              <w:t>Кол-во единиц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7607" w:rsidRPr="001F27EB" w:rsidRDefault="00057607" w:rsidP="001C5946">
            <w:pPr>
              <w:jc w:val="center"/>
            </w:pPr>
            <w:r w:rsidRPr="001F27EB">
              <w:t>Предназначение (место в технологическом процессе)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7607" w:rsidRPr="001F27EB" w:rsidRDefault="00057607" w:rsidP="001C5946">
            <w:pPr>
              <w:jc w:val="center"/>
            </w:pPr>
            <w:r w:rsidRPr="001F27EB">
              <w:t>Год ввода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7607" w:rsidRPr="001F27EB" w:rsidRDefault="00057607" w:rsidP="001C5946">
            <w:pPr>
              <w:ind w:left="-57" w:right="-57"/>
              <w:jc w:val="center"/>
            </w:pPr>
            <w:r w:rsidRPr="001F27EB">
              <w:t>Состояние (процент износа)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Автомат для безцентровой доводки ВЕ-133,  2 кВт,  Латвия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18.03.2008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46,47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Шлифовальный станок 3Г 71,  4,1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31.03.2005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95,13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токарно-винторезный 16Б16КПФ10,  5,67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01.12.1995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токарный 16К20 б/у,  5,5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20.04.1995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Ст-к вертикально-сверлильный 2С132,   4,87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18.12.1990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Спец. сверлильный станок МН-18Н-42,   1,99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28.01.1991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Ст-к круглошлифовальный 3У1ОМАФ10,  11кВт,  Латвия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19.12.1990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Ст-к  координатно  шлифовальный  МУР-2,  2,6 кВт,  Англия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01.12.1995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 плоскошлифовальныи  3Г71,  4,1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20.11.1985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Полуавтомат заточный 3Е653,  2,2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01.11.1992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Ст-к фрезерный универсальный 6720ВФ2,00,000,  3,3 кВт,  Украина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19.12.1990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12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Ст-к инструм, фрез,раб, пов 676П,   2,32 кВт,  Латвия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20.06.1989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13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Кран подвесной электрический,  1,75 кВт,  Беларусь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инструментальный уч-к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01.01.1992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Термопластавтомат ДЕ 333 Ф-1,  20 кВт,   Украина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16.11.2005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89,48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Шкаф вытяжной,   1,0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25.12.1995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Пресс гидравлический УС 10 ТС 6320Б,  12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01.10.1992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 xml:space="preserve">Пресгидравлич, ДВ-2428А, 11 кВт,  Россия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25.01.1997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Пресгидравлич, ДВ2428А,   11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25.05.1997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73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Термопластавтомат ДЕ3330Ф1,  20 кВт,   Украина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14.12.1993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Термопластавтомат ДЕ3330Ф1,  20 кВт,   Украина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26.07.1994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21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Термопластавтомат  ДЕ3132,  44 кВт,   Украина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25.07.1994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Термоплпставтомат ДЕ 3132,  44 кВт,   Украина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16.09.1994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23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Установка  для  натяжения сеток ПУНС-901,  Россия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12.12.1995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Установка сушильная УС-3,  30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16.12.1995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Установка экспонирования  УЭСТ900,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21.12.1995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Термошкаф Т-25/1,  1,2 кВт,  Германия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25.10.1978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Термошкаф Т-25/1,1,    2,3 кВт,  Германия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14.10.1978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Термошкаф Т-25/1,     1,2 кВт,  Германия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15.05.1980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Термопластавтомат ТМ100К/380.005-Р001, 18 кВт,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24.12.2014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Дробилка молотковая для пластмасс,  8кВт,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17.11.2010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40,11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r w:rsidRPr="00F56045">
              <w:t>Электромеханический пресс Mecal TT, Италия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литья и офсетной печати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29.12.2015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Полуавтомат сварочный Magster - 330, Польша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26.06.2012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41,77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r w:rsidRPr="00F56045">
              <w:t>Станок вертикальный резьбонарезной мод. ВСН-12,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08.01.2013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19,25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Полуавтомат сварочный Magster - 280, Польша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29.05.2012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43,77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Полуавтомат  сварочныи ПДГ-352,  8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30.06.2010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61,38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Осшитель воздуха ОВ-132,  1,5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09.12.2008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53,09</w:t>
            </w:r>
          </w:p>
        </w:tc>
      </w:tr>
      <w:tr w:rsidR="00057607" w:rsidRPr="005A31AF">
        <w:trPr>
          <w:trHeight w:val="393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пружинонавивочный АПН-60.150,  1,0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30.06.2009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70,88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Кран-балка г/п 2т таль электрическая ТЭ-2м,  1,75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01.12.1993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3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заточный 3Е642,  2,0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01.03.1993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281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Кран мостовой электрический одноблочный двухпролетный, 4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01.01.1993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Кран подвесной электрический однопролет г/п 2т,  175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01.01.1993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42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резьбонарезной Р-130,  0,18 кВт,  Беларусь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01.09.1993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Трансформатор сварочный ТДМ-31742,  19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01.09.1992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Компрессор передвижн СО-243,   4,0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17.12.1998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Токарно-продольный автомат 1В06А,  1,5 кВт,  Латвия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01.12.1992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Токарный автомат 1Б1ОВ,  1,5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16.12.1998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токарно-винторезный УТ16ПМ,  11,0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01.01.1988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токарный 16Е16КП,   5,67 кВт,  Украина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01.01.1993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297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вертикально-сверлильный 2Н125,  2,32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01.12.1985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50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сверлильный 2х шпиндельный МН18Н-2-23,  1,5 кВт,  Россия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01.04.1987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сверлильный 2Г106П,  0,37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01.12.1993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411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настольно-сверлильный ЭМ-102,  0,27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01.10.1989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Специальный сверлильный станок МН-18Н-42,  1,5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01.12.1990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52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Настольно-сверлильный станок М112-3,  0,67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01.01.1980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вертикально-резьбонарезной  2Д103РП,  1,0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01.02.1993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фрезерный 6Е75ПФ1,  5,56 кВт,  Армения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01.01.1993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фрезерный 67К25ПФ2-0,  12,08 кВт,  Латвия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01.12.1992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Станок ножовочный 8725,  2,0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01.02.1993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Пресс КД 2128К,  11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01.11.1992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Пресс с усилием 100т К2130С,  11,8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01.11.1992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Пресс КЕ 2118-01,  1,08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01.11.1992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Пресс механический 8,0 ТС К2019,  0,75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01.01.1993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Пресс однокривошипный КД 2124,  3,29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01.12.1988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07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Пресс однокривошипный КД 2124,  3,29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01.01.1993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26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Пресс механический однокривошипный КД 2322Г,  1,79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01.10.1991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25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Пресс однокривошипный открытого действия 2324,  4,59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01.06.1971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67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Ножницы кривошипные листовые с наклонным ножом,  6,5 кВт,  Россия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01.06.1989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Пружиннонавивочный станок ЗИМ 430,  0,75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01.09.1996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Шкаф вытяжной нж-1ш,  0,5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14.12.1998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Установка сушильная УС-3,  30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19.12.1998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25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Окрасочная камера,  4,5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15.12.1998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25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Кран мостовой электрический подвесной г/п 3,2 т,  3,2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01.10.1992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Кран мостовой электрический подвесной г/п 3,2 т,  3,2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01.10.1992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Электропечь шахтная СШЗ-6,6/7И3,  37 кВт,  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20.12.1990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Электропечь СНО-3.4.2.5/13И1,  30 кВт,  Армения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20.12.1990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Эл,  печь КS 520/14,  14 кВт,  Германия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20.12.1990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Электропечь SNОL 30/1300,  4,6 кВт,  Латвия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29.06.2005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78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Передвижной компрессор,  2,2 кВт,  Россия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10.05.2007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79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Компрессорная установка, 37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30.07.2008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Осшитель воздуха,  1,5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20.06.2007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Полуавтомат  сварочныи ПДГ-251,  8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05.10.1999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r w:rsidRPr="00F56045">
              <w:t>Станок отрезной маятниковый,  2,2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20.04.2010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Контактная сварка КХ-3000, Литва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уч-к механических деталей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23.11.2015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Машина швейная ТУ-3500, 0,75 кВт, Китай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13.03.2012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27,62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Машина швейная Protex TY-3500 ,  0,75 кВт,  Китай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23.11.2011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30,91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Машина швейная JUKI DDL-8300,  0,75 кВт,  Китай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24.03.2011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37,57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Машина швейная JUKI DDL-8300,  0,75 кВт,  Китай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09.09.2010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41,33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Машина швейная JUKI DDL-8300,  0,75 кВт,  Китай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29.11.2010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40,90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89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Машина швейная Siruba L818F-M1,  0,75 кВт,  Китай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06.08.2010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43,40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Промышленная швейная машина TY-3300-1,  1 кВт, Китай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02.02.2009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58,40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Машина швейная Siruba 737K-504M2,  0,75 кВт,  Китай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16.09.2008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62,50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Промыш швейная  машина 1022,  1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20.02.1990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Промышленная швейная машина TY-3300-1,  1 кВт, Китай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18.08.2014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3,33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Нож раскроя,  3 кВт,  Беларусь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22.11.1999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95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Оверлок 5-ти ниточный  ALTIN,  0,75 кВт,  Китай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15.08.1998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96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Швеиная машинка  1022М,  1 кВт,  Беларусь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4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27.12.1999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97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Промышшвеиная машина  1022,  1 кВт,  Беларусь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26.07.1986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100</w:t>
            </w:r>
          </w:p>
        </w:tc>
      </w:tr>
      <w:tr w:rsidR="00057607" w:rsidRPr="005A31AF">
        <w:trPr>
          <w:trHeight w:val="33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98</w:t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7607" w:rsidRPr="00F56045" w:rsidRDefault="00057607" w:rsidP="001F27EB">
            <w:r w:rsidRPr="00F56045">
              <w:t>Промышленная швейная машина TY-3500, 1 кВт, Китай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швейное производство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12.11.2015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607" w:rsidRPr="00F56045" w:rsidRDefault="00057607" w:rsidP="001F27EB">
            <w:pPr>
              <w:jc w:val="center"/>
            </w:pPr>
            <w:r w:rsidRPr="00F56045">
              <w:t>0</w:t>
            </w:r>
          </w:p>
        </w:tc>
      </w:tr>
    </w:tbl>
    <w:p w:rsidR="00057607" w:rsidRPr="00B43F7E" w:rsidRDefault="00057607" w:rsidP="006555BE">
      <w:pPr>
        <w:shd w:val="clear" w:color="auto" w:fill="FFFFFF"/>
        <w:ind w:right="-10" w:firstLine="720"/>
        <w:jc w:val="both"/>
        <w:rPr>
          <w:b/>
          <w:bCs/>
          <w:sz w:val="28"/>
          <w:szCs w:val="28"/>
        </w:rPr>
      </w:pPr>
    </w:p>
    <w:p w:rsidR="00057607" w:rsidRPr="00B43F7E" w:rsidRDefault="00057607" w:rsidP="006555BE">
      <w:pPr>
        <w:rPr>
          <w:sz w:val="28"/>
          <w:szCs w:val="28"/>
        </w:rPr>
      </w:pPr>
    </w:p>
    <w:p w:rsidR="00057607" w:rsidRPr="00B43F7E" w:rsidRDefault="00057607" w:rsidP="006555BE">
      <w:pPr>
        <w:rPr>
          <w:sz w:val="28"/>
          <w:szCs w:val="28"/>
        </w:rPr>
      </w:pPr>
    </w:p>
    <w:p w:rsidR="00057607" w:rsidRPr="00B43F7E" w:rsidRDefault="00057607" w:rsidP="006555BE">
      <w:pPr>
        <w:rPr>
          <w:sz w:val="28"/>
          <w:szCs w:val="28"/>
        </w:rPr>
      </w:pPr>
      <w:r w:rsidRPr="00B43F7E">
        <w:rPr>
          <w:sz w:val="28"/>
          <w:szCs w:val="28"/>
        </w:rPr>
        <w:t>Директор ОАО «БРТЗ»</w:t>
      </w:r>
      <w:r w:rsidRPr="00B43F7E">
        <w:rPr>
          <w:sz w:val="28"/>
          <w:szCs w:val="28"/>
        </w:rPr>
        <w:tab/>
      </w:r>
      <w:r w:rsidRPr="00B43F7E">
        <w:rPr>
          <w:sz w:val="28"/>
          <w:szCs w:val="28"/>
        </w:rPr>
        <w:tab/>
      </w:r>
      <w:r w:rsidRPr="00B43F7E">
        <w:rPr>
          <w:sz w:val="28"/>
          <w:szCs w:val="28"/>
        </w:rPr>
        <w:tab/>
        <w:t xml:space="preserve">  __________________                              </w:t>
      </w:r>
      <w:r w:rsidRPr="00B43F7E">
        <w:rPr>
          <w:sz w:val="28"/>
          <w:szCs w:val="28"/>
        </w:rPr>
        <w:tab/>
        <w:t>Г.А. Ковалевич</w:t>
      </w:r>
    </w:p>
    <w:p w:rsidR="00057607" w:rsidRPr="00B43F7E" w:rsidRDefault="00057607" w:rsidP="006555BE">
      <w:pPr>
        <w:rPr>
          <w:sz w:val="22"/>
          <w:szCs w:val="22"/>
        </w:rPr>
      </w:pPr>
      <w:r w:rsidRPr="00B43F7E">
        <w:rPr>
          <w:sz w:val="22"/>
          <w:szCs w:val="22"/>
        </w:rPr>
        <w:t>М.П.</w:t>
      </w:r>
    </w:p>
    <w:p w:rsidR="00057607" w:rsidRDefault="00057607" w:rsidP="006555BE">
      <w:pPr>
        <w:rPr>
          <w:sz w:val="28"/>
          <w:szCs w:val="28"/>
        </w:rPr>
      </w:pPr>
      <w:r w:rsidRPr="00B43F7E">
        <w:rPr>
          <w:sz w:val="28"/>
          <w:szCs w:val="28"/>
        </w:rPr>
        <w:t xml:space="preserve">Главный бухгалтер                             __________________                            </w:t>
      </w:r>
      <w:r w:rsidRPr="00B43F7E">
        <w:rPr>
          <w:sz w:val="28"/>
          <w:szCs w:val="28"/>
        </w:rPr>
        <w:tab/>
        <w:t>И.В. Ярмак</w:t>
      </w:r>
    </w:p>
    <w:p w:rsidR="00057607" w:rsidRDefault="00057607" w:rsidP="00BE4AD5">
      <w:pPr>
        <w:jc w:val="both"/>
        <w:rPr>
          <w:sz w:val="28"/>
          <w:szCs w:val="28"/>
        </w:rPr>
      </w:pPr>
    </w:p>
    <w:p w:rsidR="00057607" w:rsidRDefault="00057607" w:rsidP="006555BE">
      <w:pPr>
        <w:rPr>
          <w:sz w:val="28"/>
          <w:szCs w:val="28"/>
        </w:rPr>
      </w:pPr>
    </w:p>
    <w:p w:rsidR="00057607" w:rsidRDefault="00057607" w:rsidP="00FA4D62">
      <w:pPr>
        <w:rPr>
          <w:sz w:val="16"/>
          <w:szCs w:val="16"/>
        </w:rPr>
      </w:pPr>
    </w:p>
    <w:sectPr w:rsidR="00057607" w:rsidSect="005723E3">
      <w:pgSz w:w="16838" w:h="11906" w:orient="landscape"/>
      <w:pgMar w:top="1134" w:right="1134" w:bottom="993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607" w:rsidRDefault="00057607" w:rsidP="00634CD1">
      <w:r>
        <w:separator/>
      </w:r>
    </w:p>
  </w:endnote>
  <w:endnote w:type="continuationSeparator" w:id="0">
    <w:p w:rsidR="00057607" w:rsidRDefault="00057607" w:rsidP="00634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607" w:rsidRDefault="00057607" w:rsidP="00634CD1">
      <w:r>
        <w:separator/>
      </w:r>
    </w:p>
  </w:footnote>
  <w:footnote w:type="continuationSeparator" w:id="0">
    <w:p w:rsidR="00057607" w:rsidRDefault="00057607" w:rsidP="00634C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0881"/>
    <w:multiLevelType w:val="hybridMultilevel"/>
    <w:tmpl w:val="F7AE4F20"/>
    <w:lvl w:ilvl="0" w:tplc="5882CE6E">
      <w:start w:val="1"/>
      <w:numFmt w:val="decimal"/>
      <w:lvlText w:val="%1."/>
      <w:lvlJc w:val="left"/>
      <w:pPr>
        <w:tabs>
          <w:tab w:val="num" w:pos="1983"/>
        </w:tabs>
        <w:ind w:left="1983" w:hanging="12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5A669DB"/>
    <w:multiLevelType w:val="hybridMultilevel"/>
    <w:tmpl w:val="A1B42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CD27CA"/>
    <w:multiLevelType w:val="hybridMultilevel"/>
    <w:tmpl w:val="7FB6EC86"/>
    <w:lvl w:ilvl="0" w:tplc="862244E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614C6573"/>
    <w:multiLevelType w:val="hybridMultilevel"/>
    <w:tmpl w:val="1266531A"/>
    <w:lvl w:ilvl="0" w:tplc="9BA8183C">
      <w:start w:val="2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BE96816"/>
    <w:multiLevelType w:val="hybridMultilevel"/>
    <w:tmpl w:val="DC902F22"/>
    <w:lvl w:ilvl="0" w:tplc="04190001">
      <w:start w:val="1"/>
      <w:numFmt w:val="bullet"/>
      <w:lvlText w:val=""/>
      <w:lvlJc w:val="left"/>
      <w:pPr>
        <w:ind w:left="95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16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3018"/>
    <w:rsid w:val="00002DA5"/>
    <w:rsid w:val="00004672"/>
    <w:rsid w:val="000106F9"/>
    <w:rsid w:val="00024C53"/>
    <w:rsid w:val="00036D5D"/>
    <w:rsid w:val="00053018"/>
    <w:rsid w:val="00056837"/>
    <w:rsid w:val="00057607"/>
    <w:rsid w:val="00063A13"/>
    <w:rsid w:val="00067639"/>
    <w:rsid w:val="000708DF"/>
    <w:rsid w:val="00072DDD"/>
    <w:rsid w:val="00093B86"/>
    <w:rsid w:val="0009678A"/>
    <w:rsid w:val="000B1DD2"/>
    <w:rsid w:val="000B4127"/>
    <w:rsid w:val="000D4CC9"/>
    <w:rsid w:val="000D6635"/>
    <w:rsid w:val="000E11E1"/>
    <w:rsid w:val="000E4A17"/>
    <w:rsid w:val="000F3567"/>
    <w:rsid w:val="00135759"/>
    <w:rsid w:val="00135A35"/>
    <w:rsid w:val="00147063"/>
    <w:rsid w:val="00150ACD"/>
    <w:rsid w:val="00151970"/>
    <w:rsid w:val="00162F9E"/>
    <w:rsid w:val="00164D43"/>
    <w:rsid w:val="00166AB7"/>
    <w:rsid w:val="001672F8"/>
    <w:rsid w:val="00180895"/>
    <w:rsid w:val="00184A02"/>
    <w:rsid w:val="001A0CD7"/>
    <w:rsid w:val="001C05D3"/>
    <w:rsid w:val="001C5946"/>
    <w:rsid w:val="001D665E"/>
    <w:rsid w:val="001D743B"/>
    <w:rsid w:val="001E0FA9"/>
    <w:rsid w:val="001F1310"/>
    <w:rsid w:val="001F27EB"/>
    <w:rsid w:val="001F482F"/>
    <w:rsid w:val="00204A68"/>
    <w:rsid w:val="00210B9C"/>
    <w:rsid w:val="00211258"/>
    <w:rsid w:val="0022128B"/>
    <w:rsid w:val="00221E0D"/>
    <w:rsid w:val="002231E5"/>
    <w:rsid w:val="00231B8B"/>
    <w:rsid w:val="0024788A"/>
    <w:rsid w:val="00251751"/>
    <w:rsid w:val="00252B9F"/>
    <w:rsid w:val="00287C6B"/>
    <w:rsid w:val="002A29EB"/>
    <w:rsid w:val="002B7DE7"/>
    <w:rsid w:val="002C04B8"/>
    <w:rsid w:val="002C622B"/>
    <w:rsid w:val="002C69A2"/>
    <w:rsid w:val="002D5A48"/>
    <w:rsid w:val="002E07C0"/>
    <w:rsid w:val="002E6E6B"/>
    <w:rsid w:val="00324030"/>
    <w:rsid w:val="00324280"/>
    <w:rsid w:val="00344A8D"/>
    <w:rsid w:val="003475CF"/>
    <w:rsid w:val="003504C5"/>
    <w:rsid w:val="003646BD"/>
    <w:rsid w:val="00376105"/>
    <w:rsid w:val="00392644"/>
    <w:rsid w:val="00397F3C"/>
    <w:rsid w:val="003A056C"/>
    <w:rsid w:val="003A1119"/>
    <w:rsid w:val="003B01FF"/>
    <w:rsid w:val="003B387F"/>
    <w:rsid w:val="003D0D23"/>
    <w:rsid w:val="003F2E02"/>
    <w:rsid w:val="003F7646"/>
    <w:rsid w:val="0041367F"/>
    <w:rsid w:val="00422FBE"/>
    <w:rsid w:val="00435004"/>
    <w:rsid w:val="00441675"/>
    <w:rsid w:val="00441A11"/>
    <w:rsid w:val="00456760"/>
    <w:rsid w:val="004739FC"/>
    <w:rsid w:val="0048455F"/>
    <w:rsid w:val="004A045B"/>
    <w:rsid w:val="004A0A42"/>
    <w:rsid w:val="004A338D"/>
    <w:rsid w:val="004A7755"/>
    <w:rsid w:val="004C6A12"/>
    <w:rsid w:val="004D0C40"/>
    <w:rsid w:val="004D6778"/>
    <w:rsid w:val="004F4868"/>
    <w:rsid w:val="004F4F97"/>
    <w:rsid w:val="005015E3"/>
    <w:rsid w:val="00504E4C"/>
    <w:rsid w:val="005175C0"/>
    <w:rsid w:val="005252F8"/>
    <w:rsid w:val="00525659"/>
    <w:rsid w:val="0054035A"/>
    <w:rsid w:val="005438A4"/>
    <w:rsid w:val="00545026"/>
    <w:rsid w:val="00547637"/>
    <w:rsid w:val="00553BBA"/>
    <w:rsid w:val="0055661B"/>
    <w:rsid w:val="0056665C"/>
    <w:rsid w:val="005723E3"/>
    <w:rsid w:val="00586E23"/>
    <w:rsid w:val="005A2654"/>
    <w:rsid w:val="005A31AF"/>
    <w:rsid w:val="005A6342"/>
    <w:rsid w:val="005B1C38"/>
    <w:rsid w:val="005B2E74"/>
    <w:rsid w:val="005C19FC"/>
    <w:rsid w:val="005D2F37"/>
    <w:rsid w:val="005D6273"/>
    <w:rsid w:val="005E05D7"/>
    <w:rsid w:val="005F03C1"/>
    <w:rsid w:val="005F10EC"/>
    <w:rsid w:val="005F7D24"/>
    <w:rsid w:val="00613980"/>
    <w:rsid w:val="00626883"/>
    <w:rsid w:val="00634CD1"/>
    <w:rsid w:val="006352FF"/>
    <w:rsid w:val="00637B3B"/>
    <w:rsid w:val="006431D0"/>
    <w:rsid w:val="006555BE"/>
    <w:rsid w:val="00670391"/>
    <w:rsid w:val="006721A1"/>
    <w:rsid w:val="006767BE"/>
    <w:rsid w:val="00696553"/>
    <w:rsid w:val="006966B4"/>
    <w:rsid w:val="006A4236"/>
    <w:rsid w:val="006A5052"/>
    <w:rsid w:val="006B39FE"/>
    <w:rsid w:val="006D09BC"/>
    <w:rsid w:val="006E69A6"/>
    <w:rsid w:val="006F2B3D"/>
    <w:rsid w:val="00706F2B"/>
    <w:rsid w:val="007120AD"/>
    <w:rsid w:val="007447C2"/>
    <w:rsid w:val="00747084"/>
    <w:rsid w:val="00765FBD"/>
    <w:rsid w:val="007828E0"/>
    <w:rsid w:val="00797B58"/>
    <w:rsid w:val="007A6970"/>
    <w:rsid w:val="007B7A45"/>
    <w:rsid w:val="007C50CD"/>
    <w:rsid w:val="007C59AB"/>
    <w:rsid w:val="007D2ED1"/>
    <w:rsid w:val="007D6A58"/>
    <w:rsid w:val="007F0F65"/>
    <w:rsid w:val="00801A89"/>
    <w:rsid w:val="008128E0"/>
    <w:rsid w:val="00815B7B"/>
    <w:rsid w:val="0082003B"/>
    <w:rsid w:val="00826B43"/>
    <w:rsid w:val="00846639"/>
    <w:rsid w:val="00847DF0"/>
    <w:rsid w:val="00852C94"/>
    <w:rsid w:val="00855438"/>
    <w:rsid w:val="008619DF"/>
    <w:rsid w:val="00863C88"/>
    <w:rsid w:val="00894A92"/>
    <w:rsid w:val="0089562B"/>
    <w:rsid w:val="008A2F6E"/>
    <w:rsid w:val="008A742B"/>
    <w:rsid w:val="008C10E8"/>
    <w:rsid w:val="008C1DCE"/>
    <w:rsid w:val="008C36EF"/>
    <w:rsid w:val="008D05F6"/>
    <w:rsid w:val="008D08F7"/>
    <w:rsid w:val="008D241B"/>
    <w:rsid w:val="008D3E94"/>
    <w:rsid w:val="008E5431"/>
    <w:rsid w:val="008F7695"/>
    <w:rsid w:val="009074CB"/>
    <w:rsid w:val="00927DFE"/>
    <w:rsid w:val="00937DF1"/>
    <w:rsid w:val="00946BD5"/>
    <w:rsid w:val="0095232A"/>
    <w:rsid w:val="00957477"/>
    <w:rsid w:val="009815AA"/>
    <w:rsid w:val="009A4EF6"/>
    <w:rsid w:val="009A7626"/>
    <w:rsid w:val="009B5FBE"/>
    <w:rsid w:val="009D7328"/>
    <w:rsid w:val="009E0538"/>
    <w:rsid w:val="009F1060"/>
    <w:rsid w:val="009F1F45"/>
    <w:rsid w:val="009F23E1"/>
    <w:rsid w:val="009F70DB"/>
    <w:rsid w:val="00A15B96"/>
    <w:rsid w:val="00A2472B"/>
    <w:rsid w:val="00A249E2"/>
    <w:rsid w:val="00A26974"/>
    <w:rsid w:val="00A27EC2"/>
    <w:rsid w:val="00A333C3"/>
    <w:rsid w:val="00A439DB"/>
    <w:rsid w:val="00A57648"/>
    <w:rsid w:val="00A63934"/>
    <w:rsid w:val="00A6605A"/>
    <w:rsid w:val="00A823B8"/>
    <w:rsid w:val="00A83625"/>
    <w:rsid w:val="00A905BD"/>
    <w:rsid w:val="00A96D28"/>
    <w:rsid w:val="00AA6114"/>
    <w:rsid w:val="00AC1C4A"/>
    <w:rsid w:val="00AC30FB"/>
    <w:rsid w:val="00AC6EE1"/>
    <w:rsid w:val="00AD390F"/>
    <w:rsid w:val="00AD5AE1"/>
    <w:rsid w:val="00AE40C8"/>
    <w:rsid w:val="00AE7187"/>
    <w:rsid w:val="00AF4B6B"/>
    <w:rsid w:val="00B02EAF"/>
    <w:rsid w:val="00B16461"/>
    <w:rsid w:val="00B21ECA"/>
    <w:rsid w:val="00B22E88"/>
    <w:rsid w:val="00B41B32"/>
    <w:rsid w:val="00B43F7E"/>
    <w:rsid w:val="00B45FE1"/>
    <w:rsid w:val="00B46045"/>
    <w:rsid w:val="00B4648F"/>
    <w:rsid w:val="00B5107B"/>
    <w:rsid w:val="00B54D7B"/>
    <w:rsid w:val="00B610A5"/>
    <w:rsid w:val="00B9237A"/>
    <w:rsid w:val="00BA33CE"/>
    <w:rsid w:val="00BC2915"/>
    <w:rsid w:val="00BD09BD"/>
    <w:rsid w:val="00BD1F10"/>
    <w:rsid w:val="00BD563F"/>
    <w:rsid w:val="00BD5FA5"/>
    <w:rsid w:val="00BD7C59"/>
    <w:rsid w:val="00BE0DF6"/>
    <w:rsid w:val="00BE4AD5"/>
    <w:rsid w:val="00BE7633"/>
    <w:rsid w:val="00C046A8"/>
    <w:rsid w:val="00C15445"/>
    <w:rsid w:val="00C15E26"/>
    <w:rsid w:val="00C215CD"/>
    <w:rsid w:val="00C362B3"/>
    <w:rsid w:val="00C55C31"/>
    <w:rsid w:val="00C562E4"/>
    <w:rsid w:val="00C57E24"/>
    <w:rsid w:val="00C6407C"/>
    <w:rsid w:val="00C71256"/>
    <w:rsid w:val="00C71A28"/>
    <w:rsid w:val="00C87ABD"/>
    <w:rsid w:val="00C93853"/>
    <w:rsid w:val="00C95FB7"/>
    <w:rsid w:val="00CB061C"/>
    <w:rsid w:val="00CB0647"/>
    <w:rsid w:val="00CB4858"/>
    <w:rsid w:val="00CC58CB"/>
    <w:rsid w:val="00CC6B6F"/>
    <w:rsid w:val="00CD4556"/>
    <w:rsid w:val="00CF0487"/>
    <w:rsid w:val="00CF13CE"/>
    <w:rsid w:val="00CF4707"/>
    <w:rsid w:val="00D00E0B"/>
    <w:rsid w:val="00D012EA"/>
    <w:rsid w:val="00D128FB"/>
    <w:rsid w:val="00D17CDD"/>
    <w:rsid w:val="00D21A89"/>
    <w:rsid w:val="00D22A8D"/>
    <w:rsid w:val="00D30518"/>
    <w:rsid w:val="00D378A1"/>
    <w:rsid w:val="00D7046A"/>
    <w:rsid w:val="00D70FEE"/>
    <w:rsid w:val="00D76BC1"/>
    <w:rsid w:val="00D80DEC"/>
    <w:rsid w:val="00D853E0"/>
    <w:rsid w:val="00D858E7"/>
    <w:rsid w:val="00D953B6"/>
    <w:rsid w:val="00DB366C"/>
    <w:rsid w:val="00DC16BE"/>
    <w:rsid w:val="00DC1B02"/>
    <w:rsid w:val="00DD16BA"/>
    <w:rsid w:val="00DF6C1C"/>
    <w:rsid w:val="00E00654"/>
    <w:rsid w:val="00E0320B"/>
    <w:rsid w:val="00E06711"/>
    <w:rsid w:val="00E06807"/>
    <w:rsid w:val="00E17F60"/>
    <w:rsid w:val="00E255BB"/>
    <w:rsid w:val="00E34528"/>
    <w:rsid w:val="00E40133"/>
    <w:rsid w:val="00E463E2"/>
    <w:rsid w:val="00E47955"/>
    <w:rsid w:val="00E55AE3"/>
    <w:rsid w:val="00E60BFF"/>
    <w:rsid w:val="00E71709"/>
    <w:rsid w:val="00E81DF2"/>
    <w:rsid w:val="00E820A2"/>
    <w:rsid w:val="00E8781D"/>
    <w:rsid w:val="00EB2836"/>
    <w:rsid w:val="00EB4297"/>
    <w:rsid w:val="00EB6E6A"/>
    <w:rsid w:val="00EC276F"/>
    <w:rsid w:val="00EC2CF3"/>
    <w:rsid w:val="00EC2DAD"/>
    <w:rsid w:val="00EC7023"/>
    <w:rsid w:val="00ED4288"/>
    <w:rsid w:val="00EE37EC"/>
    <w:rsid w:val="00EF2EB6"/>
    <w:rsid w:val="00F0042E"/>
    <w:rsid w:val="00F036BC"/>
    <w:rsid w:val="00F106B1"/>
    <w:rsid w:val="00F12C0F"/>
    <w:rsid w:val="00F202FC"/>
    <w:rsid w:val="00F20F7F"/>
    <w:rsid w:val="00F23043"/>
    <w:rsid w:val="00F24A8E"/>
    <w:rsid w:val="00F259D6"/>
    <w:rsid w:val="00F272A2"/>
    <w:rsid w:val="00F371F0"/>
    <w:rsid w:val="00F41A1E"/>
    <w:rsid w:val="00F56045"/>
    <w:rsid w:val="00F607DA"/>
    <w:rsid w:val="00F72630"/>
    <w:rsid w:val="00F745C3"/>
    <w:rsid w:val="00F77543"/>
    <w:rsid w:val="00F80D51"/>
    <w:rsid w:val="00F92297"/>
    <w:rsid w:val="00F96712"/>
    <w:rsid w:val="00FA4A57"/>
    <w:rsid w:val="00FA4D62"/>
    <w:rsid w:val="00FA51C4"/>
    <w:rsid w:val="00FA7931"/>
    <w:rsid w:val="00FB31E8"/>
    <w:rsid w:val="00FB3A11"/>
    <w:rsid w:val="00FC2139"/>
    <w:rsid w:val="00FC5D49"/>
    <w:rsid w:val="00FD7FB1"/>
    <w:rsid w:val="00FE20A0"/>
    <w:rsid w:val="00FF1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5B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rsid w:val="001F482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52F5"/>
    <w:rPr>
      <w:sz w:val="0"/>
      <w:szCs w:val="0"/>
    </w:rPr>
  </w:style>
  <w:style w:type="paragraph" w:customStyle="1" w:styleId="point">
    <w:name w:val="point"/>
    <w:basedOn w:val="Normal"/>
    <w:uiPriority w:val="99"/>
    <w:rsid w:val="00392644"/>
    <w:pPr>
      <w:ind w:firstLine="567"/>
      <w:jc w:val="both"/>
    </w:pPr>
  </w:style>
  <w:style w:type="paragraph" w:customStyle="1" w:styleId="a">
    <w:name w:val="Знак Знак Знак Знак"/>
    <w:basedOn w:val="Normal"/>
    <w:autoRedefine/>
    <w:uiPriority w:val="99"/>
    <w:rsid w:val="00B22E88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customStyle="1" w:styleId="1">
    <w:name w:val="Обычный1"/>
    <w:uiPriority w:val="99"/>
    <w:rsid w:val="00B22E88"/>
    <w:rPr>
      <w:sz w:val="30"/>
      <w:szCs w:val="30"/>
    </w:rPr>
  </w:style>
  <w:style w:type="table" w:styleId="TableGrid">
    <w:name w:val="Table Grid"/>
    <w:basedOn w:val="TableNormal"/>
    <w:uiPriority w:val="99"/>
    <w:rsid w:val="00B22E88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8C10E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6431D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431D0"/>
    <w:rPr>
      <w:sz w:val="24"/>
      <w:szCs w:val="24"/>
    </w:rPr>
  </w:style>
  <w:style w:type="paragraph" w:customStyle="1" w:styleId="ConsPlusNonformat">
    <w:name w:val="ConsPlusNonformat"/>
    <w:uiPriority w:val="99"/>
    <w:rsid w:val="00B610A5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634CD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34CD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34CD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34CD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767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76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99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brestradioplant@ms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restradioplant@msn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11</Pages>
  <Words>2853</Words>
  <Characters>16263</Characters>
  <Application>Microsoft Office Outlook</Application>
  <DocSecurity>0</DocSecurity>
  <Lines>0</Lines>
  <Paragraphs>0</Paragraphs>
  <ScaleCrop>false</ScaleCrop>
  <Company>minprom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ПРОМЫШЛЕННОСТИ РЕСПУБЛИКИ БЕЛАРУСЬ</dc:title>
  <dc:subject/>
  <dc:creator>admin</dc:creator>
  <cp:keywords/>
  <dc:description/>
  <cp:lastModifiedBy>admin</cp:lastModifiedBy>
  <cp:revision>2</cp:revision>
  <cp:lastPrinted>2016-03-31T08:33:00Z</cp:lastPrinted>
  <dcterms:created xsi:type="dcterms:W3CDTF">2016-05-03T14:26:00Z</dcterms:created>
  <dcterms:modified xsi:type="dcterms:W3CDTF">2016-05-03T14:27:00Z</dcterms:modified>
</cp:coreProperties>
</file>